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3A7A" w14:textId="77777777" w:rsidR="00A21C0B" w:rsidRPr="00CE4E81" w:rsidRDefault="00A21C0B" w:rsidP="00A21C0B">
      <w:pPr>
        <w:spacing w:after="0"/>
        <w:rPr>
          <w:rFonts w:eastAsiaTheme="minorEastAsia"/>
          <w:noProof/>
          <w:lang w:eastAsia="zh-CN"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  <w:gridCol w:w="2381"/>
        <w:gridCol w:w="1531"/>
        <w:gridCol w:w="1531"/>
      </w:tblGrid>
      <w:tr w:rsidR="00B20F16" w:rsidRPr="00CE4E81" w14:paraId="257A5132" w14:textId="77777777" w:rsidTr="00147045">
        <w:trPr>
          <w:trHeight w:val="397"/>
        </w:trPr>
        <w:tc>
          <w:tcPr>
            <w:tcW w:w="2381" w:type="dxa"/>
          </w:tcPr>
          <w:p w14:paraId="707E0E9E" w14:textId="77777777" w:rsidR="00B20F16" w:rsidRPr="00CE4E81" w:rsidRDefault="00B20F1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2F03BB5C" w14:textId="77777777" w:rsidR="00B20F16" w:rsidRPr="00CE4E81" w:rsidRDefault="00B20F1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3D378AEB" w14:textId="77777777" w:rsidR="00B20F16" w:rsidRPr="00CE4E81" w:rsidRDefault="00B20F1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4"/>
            <w:vAlign w:val="center"/>
          </w:tcPr>
          <w:p w14:paraId="16D932B0" w14:textId="77777777" w:rsidR="00B20F16" w:rsidRPr="00CE4E81" w:rsidRDefault="00B20F1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januar</w:t>
            </w:r>
          </w:p>
        </w:tc>
      </w:tr>
      <w:tr w:rsidR="00043195" w:rsidRPr="00CE4E81" w14:paraId="3D1540CD" w14:textId="77777777" w:rsidTr="008B6675">
        <w:trPr>
          <w:trHeight w:val="397"/>
        </w:trPr>
        <w:tc>
          <w:tcPr>
            <w:tcW w:w="4762" w:type="dxa"/>
            <w:gridSpan w:val="2"/>
            <w:vMerge w:val="restart"/>
          </w:tcPr>
          <w:p w14:paraId="6089BB09" w14:textId="77777777" w:rsidR="00043195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602531064"/>
                <w:placeholder>
                  <w:docPart w:val="DD65B6841AB040D0967A8DA76AB591D8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Januar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6149691A" w14:textId="3166BDB2" w:rsidR="00043195" w:rsidRDefault="00043195" w:rsidP="00147045">
            <w:pPr>
              <w:pStyle w:val="r"/>
              <w:framePr w:wrap="auto" w:vAnchor="margin" w:yAlign="inline"/>
              <w:rPr>
                <w:noProof/>
                <w:lang w:bidi="da-DK"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  <w:p w14:paraId="1ED93A3D" w14:textId="2C72429E" w:rsidR="00043195" w:rsidRPr="00CE4E81" w:rsidRDefault="00043195" w:rsidP="00147045">
            <w:pPr>
              <w:pStyle w:val="r"/>
              <w:framePr w:wrap="auto" w:vAnchor="margin" w:yAlign="inline"/>
              <w:rPr>
                <w:noProof/>
              </w:rPr>
            </w:pPr>
          </w:p>
        </w:tc>
        <w:tc>
          <w:tcPr>
            <w:tcW w:w="7824" w:type="dxa"/>
            <w:gridSpan w:val="4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421505F" w14:textId="044D9BAD" w:rsidR="00043195" w:rsidRPr="00CE4E81" w:rsidRDefault="00043195" w:rsidP="00ED11E5">
            <w:pPr>
              <w:rPr>
                <w:noProof/>
              </w:rPr>
            </w:pPr>
            <w:r w:rsidRPr="00CE4E81">
              <w:rPr>
                <w:noProof/>
                <w:vertAlign w:val="superscript"/>
                <w:lang w:bidi="da-DK"/>
              </w:rPr>
              <w:t xml:space="preserve"> </w:t>
            </w:r>
            <w:r>
              <w:rPr>
                <w:noProof/>
              </w:rPr>
              <w:t>3. Nytårsstævne i Tåstrup</w:t>
            </w:r>
            <w:r w:rsidR="00ED11E5">
              <w:rPr>
                <w:noProof/>
              </w:rPr>
              <w:t xml:space="preserve">  - 10. Sct. Sebastian Cup - Odense</w:t>
            </w:r>
          </w:p>
        </w:tc>
      </w:tr>
      <w:tr w:rsidR="00043195" w:rsidRPr="00CE4E81" w14:paraId="64EE0D29" w14:textId="77777777" w:rsidTr="00777A48">
        <w:trPr>
          <w:trHeight w:val="397"/>
        </w:trPr>
        <w:tc>
          <w:tcPr>
            <w:tcW w:w="4762" w:type="dxa"/>
            <w:gridSpan w:val="2"/>
            <w:vMerge/>
          </w:tcPr>
          <w:p w14:paraId="7363CEB6" w14:textId="77777777" w:rsidR="00043195" w:rsidRPr="00CE4E81" w:rsidRDefault="00043195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56FE1EF1" w14:textId="77777777" w:rsidR="00043195" w:rsidRPr="00CE4E81" w:rsidRDefault="00043195" w:rsidP="0014704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4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50A3DB5" w14:textId="2B6307AE" w:rsidR="00043195" w:rsidRPr="00284A9E" w:rsidRDefault="00043195" w:rsidP="00284A9E">
            <w:pPr>
              <w:pStyle w:val="Weekend"/>
              <w:framePr w:wrap="auto" w:vAnchor="margin" w:yAlign="inline"/>
              <w:rPr>
                <w:noProof/>
              </w:rPr>
            </w:pPr>
            <w:r w:rsidRPr="00284A9E">
              <w:rPr>
                <w:noProof/>
                <w:color w:val="auto"/>
              </w:rPr>
              <w:t>2</w:t>
            </w:r>
            <w:r w:rsidR="00284A9E" w:rsidRPr="00284A9E">
              <w:rPr>
                <w:noProof/>
                <w:color w:val="auto"/>
              </w:rPr>
              <w:t>4</w:t>
            </w:r>
            <w:r w:rsidRPr="00284A9E">
              <w:rPr>
                <w:noProof/>
                <w:color w:val="auto"/>
              </w:rPr>
              <w:t xml:space="preserve">. </w:t>
            </w:r>
            <w:r w:rsidR="00284A9E" w:rsidRPr="00284A9E">
              <w:rPr>
                <w:noProof/>
                <w:color w:val="auto"/>
              </w:rPr>
              <w:t>U14/U16</w:t>
            </w:r>
            <w:r w:rsidR="00284A9E">
              <w:rPr>
                <w:noProof/>
                <w:color w:val="auto"/>
              </w:rPr>
              <w:t xml:space="preserve"> </w:t>
            </w:r>
            <w:r w:rsidR="00284A9E" w:rsidRPr="00284A9E">
              <w:rPr>
                <w:noProof/>
                <w:color w:val="auto"/>
              </w:rPr>
              <w:t xml:space="preserve">Stævne i Århus  </w:t>
            </w:r>
            <w:r w:rsidR="00284A9E">
              <w:rPr>
                <w:noProof/>
                <w:color w:val="auto"/>
              </w:rPr>
              <w:t xml:space="preserve">25. </w:t>
            </w:r>
            <w:r w:rsidRPr="00284A9E">
              <w:rPr>
                <w:noProof/>
                <w:color w:val="auto"/>
              </w:rPr>
              <w:t>Stævne i Århus</w:t>
            </w:r>
          </w:p>
        </w:tc>
      </w:tr>
      <w:tr w:rsidR="00043195" w:rsidRPr="00CE4E81" w14:paraId="6D3B5C45" w14:textId="77777777" w:rsidTr="00665903">
        <w:trPr>
          <w:trHeight w:val="397"/>
        </w:trPr>
        <w:tc>
          <w:tcPr>
            <w:tcW w:w="4762" w:type="dxa"/>
            <w:gridSpan w:val="2"/>
            <w:vMerge/>
          </w:tcPr>
          <w:p w14:paraId="1B7BD7E1" w14:textId="77777777" w:rsidR="00043195" w:rsidRPr="00CE4E81" w:rsidRDefault="00043195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7915A17C" w14:textId="77777777" w:rsidR="00043195" w:rsidRPr="00CE4E81" w:rsidRDefault="00043195" w:rsidP="0014704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4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9CFD80" w14:textId="77777777" w:rsidR="00043195" w:rsidRDefault="00043195" w:rsidP="00147045">
            <w:pPr>
              <w:rPr>
                <w:noProof/>
              </w:rPr>
            </w:pPr>
            <w:r>
              <w:rPr>
                <w:noProof/>
              </w:rPr>
              <w:t>31. Jysk Mesterskab, Masters 50+</w:t>
            </w:r>
          </w:p>
          <w:p w14:paraId="778610B1" w14:textId="329383C0" w:rsidR="00ED11E5" w:rsidRPr="00CE4E81" w:rsidRDefault="00ED11E5" w:rsidP="00147045">
            <w:pPr>
              <w:rPr>
                <w:noProof/>
              </w:rPr>
            </w:pPr>
          </w:p>
        </w:tc>
      </w:tr>
      <w:tr w:rsidR="00F65B25" w:rsidRPr="00CE4E81" w14:paraId="3237E224" w14:textId="77777777" w:rsidTr="00147045">
        <w:trPr>
          <w:cantSplit/>
          <w:trHeight w:val="965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194FBA94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361522123"/>
                <w:placeholder>
                  <w:docPart w:val="67C558C8755C40C5B7537D836203A1BB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22B58ED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55324608"/>
                <w:placeholder>
                  <w:docPart w:val="F7D543AC13914E218262A1E7618B254C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A34B39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756636258"/>
                <w:placeholder>
                  <w:docPart w:val="DB2CBEA0BDF747F385DF7B7E0B0899A9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2DB065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280994298"/>
                <w:placeholder>
                  <w:docPart w:val="91CCBD1647EC4C9DA167A580C6080120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678E366D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939248052"/>
                <w:placeholder>
                  <w:docPart w:val="F3528CD79DA34804981C72A472AD9CE8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55CAEE1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485358102"/>
                <w:placeholder>
                  <w:docPart w:val="F729BFB5287D4E1D8F4EE66A872AD420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651D5AF9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481660636"/>
                <w:placeholder>
                  <w:docPart w:val="F96027B0B89E4693BB59C27446E11B0D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4597D6D7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4EB5732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37CE404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94458E7" w14:textId="7A40344D" w:rsidR="00147045" w:rsidRPr="00CE4E81" w:rsidRDefault="00147045" w:rsidP="00147045">
            <w:pPr>
              <w:rPr>
                <w:noProof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E135BAC" w14:textId="7A2AF2EC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7B0D9CE" w14:textId="57AD9709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6A0ABA5" w14:textId="37DF0850" w:rsidR="00147045" w:rsidRPr="00CE4E81" w:rsidRDefault="00043195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E5C3DD" w14:textId="211B5FCF" w:rsidR="00147045" w:rsidRPr="00CE4E81" w:rsidRDefault="00043195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4</w:t>
            </w:r>
          </w:p>
        </w:tc>
      </w:tr>
      <w:tr w:rsidR="00B20F16" w:rsidRPr="00CE4E81" w14:paraId="1FB35C63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19E320" w14:textId="77777777" w:rsidR="00B20F16" w:rsidRPr="00CE4E81" w:rsidRDefault="00B20F1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2B277B" w14:textId="77777777" w:rsidR="00B20F16" w:rsidRPr="00CE4E81" w:rsidRDefault="00B20F1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396600B" w14:textId="77777777" w:rsidR="00B20F16" w:rsidRPr="00CE4E81" w:rsidRDefault="00B20F1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EF4EFA" w14:textId="77777777" w:rsidR="00B20F16" w:rsidRPr="00CE4E81" w:rsidRDefault="00B20F1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B5A383" w14:textId="77777777" w:rsidR="00B20F16" w:rsidRPr="00CE4E81" w:rsidRDefault="00256DF0" w:rsidP="00147045">
            <w:pPr>
              <w:rPr>
                <w:noProof/>
                <w:color w:val="262626" w:themeColor="text1" w:themeTint="D9"/>
              </w:rPr>
            </w:pPr>
            <w:sdt>
              <w:sdtPr>
                <w:rPr>
                  <w:noProof/>
                  <w:color w:val="262626" w:themeColor="text1" w:themeTint="D9"/>
                </w:rPr>
                <w:id w:val="1359630848"/>
                <w:placeholder>
                  <w:docPart w:val="39B0A708EEC84A588A74C5A78214C15E"/>
                </w:placeholder>
                <w:temporary/>
                <w:showingPlcHdr/>
                <w15:appearance w15:val="hidden"/>
              </w:sdtPr>
              <w:sdtEndPr/>
              <w:sdtContent>
                <w:r w:rsidR="00D35393" w:rsidRPr="00CE4E81">
                  <w:rPr>
                    <w:noProof/>
                    <w:color w:val="262626" w:themeColor="text1" w:themeTint="D9"/>
                    <w:lang w:bidi="da-DK"/>
                  </w:rPr>
                  <w:t>Godt nytår</w:t>
                </w:r>
              </w:sdtContent>
            </w:sdt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4EB880" w14:textId="15BC4D94" w:rsidR="00B20F16" w:rsidRPr="00043195" w:rsidRDefault="00043195" w:rsidP="0014704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043195">
              <w:rPr>
                <w:i/>
                <w:iCs/>
                <w:noProof/>
                <w:color w:val="auto"/>
              </w:rPr>
              <w:t>Stævne i TIK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08CD28" w14:textId="77777777" w:rsidR="00B20F16" w:rsidRPr="00CE4E81" w:rsidRDefault="00B20F16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584A532A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EEC082C" w14:textId="0EB3C51A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026165" w14:textId="2358ABB0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65F1842" w14:textId="12DB08B7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932A180" w14:textId="69260954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66A8723" w14:textId="16C49B5A" w:rsidR="00147045" w:rsidRPr="00CE4E81" w:rsidRDefault="0004319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CF292D" w14:textId="46B86E0C" w:rsidR="00147045" w:rsidRPr="00CE4E81" w:rsidRDefault="00043195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6B668E" w14:textId="6B72ED4B" w:rsidR="00147045" w:rsidRPr="00CE4E81" w:rsidRDefault="00043195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11</w:t>
            </w:r>
          </w:p>
        </w:tc>
      </w:tr>
      <w:tr w:rsidR="00043195" w:rsidRPr="00CE4E81" w14:paraId="21B3BD8B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6655C95" w14:textId="694BAFD7" w:rsidR="00043195" w:rsidRPr="00CE4E81" w:rsidRDefault="00043195" w:rsidP="00043195">
            <w:pPr>
              <w:rPr>
                <w:noProof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9D904D" w14:textId="17A5B701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6A6A6B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C816888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CB5C172" w14:textId="1B940532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CB2CB2" w14:textId="1898163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47E9349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E54390" w14:textId="03F09BBB" w:rsidR="00043195" w:rsidRPr="00ED11E5" w:rsidRDefault="00ED11E5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ED11E5">
              <w:rPr>
                <w:i/>
                <w:iCs/>
                <w:noProof/>
                <w:color w:val="auto"/>
              </w:rPr>
              <w:t>Sct. Sebastian Cup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5DE8AC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66DC5A23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77B33AC" w14:textId="10586331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C7A0D7A" w14:textId="7C5E8F8B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163B972" w14:textId="43417FD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9CDFFC4" w14:textId="5EC1E6B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ED9C245" w14:textId="30D41B2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FE9027" w14:textId="139BBBCE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ED2620" w14:textId="34AB02E6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18</w:t>
            </w:r>
          </w:p>
        </w:tc>
      </w:tr>
      <w:tr w:rsidR="00043195" w:rsidRPr="00CE4E81" w14:paraId="061FB2C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E7AD99E" w14:textId="16F72C66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FB4144" w14:textId="236EF56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05D5B5C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886D541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77039063" w14:textId="77AFE9C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C71921" w14:textId="135CB840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71BE7E0" w14:textId="66701C36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9B2A88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FBB790C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2BA85B08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91B3C9D" w14:textId="16FD56C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4F11A37" w14:textId="4E77BC0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0879F3F" w14:textId="52E532C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DF52A0C" w14:textId="010E929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15AF95B" w14:textId="0D2CE482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1D0096" w14:textId="6188F4E0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AC3CE1" w14:textId="7536B95E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25</w:t>
            </w:r>
          </w:p>
        </w:tc>
      </w:tr>
      <w:tr w:rsidR="00043195" w:rsidRPr="00CE4E81" w14:paraId="5596C74D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B90CD5" w14:textId="328B781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A2E39CB" w14:textId="2B8B5ABC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A7E529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E0F3188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A6C08AC" w14:textId="57EC0DD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9585EC" w14:textId="42CB012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3FADF6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FEA5B8" w14:textId="77777777" w:rsidR="00284A9E" w:rsidRDefault="00284A9E" w:rsidP="00043195">
            <w:pPr>
              <w:pStyle w:val="Weekend"/>
              <w:framePr w:wrap="auto" w:vAnchor="margin" w:yAlign="inline"/>
              <w:rPr>
                <w:i/>
                <w:iCs/>
                <w:noProof/>
                <w:color w:val="auto"/>
              </w:rPr>
            </w:pPr>
            <w:r>
              <w:rPr>
                <w:i/>
                <w:iCs/>
                <w:noProof/>
                <w:color w:val="auto"/>
              </w:rPr>
              <w:t>U12/U14/</w:t>
            </w:r>
          </w:p>
          <w:p w14:paraId="581A50DA" w14:textId="0B7198C6" w:rsidR="00284A9E" w:rsidRDefault="00284A9E" w:rsidP="00043195">
            <w:pPr>
              <w:pStyle w:val="Weekend"/>
              <w:framePr w:wrap="auto" w:vAnchor="margin" w:yAlign="inline"/>
              <w:rPr>
                <w:i/>
                <w:iCs/>
                <w:noProof/>
                <w:color w:val="auto"/>
              </w:rPr>
            </w:pPr>
            <w:r>
              <w:rPr>
                <w:i/>
                <w:iCs/>
                <w:noProof/>
                <w:color w:val="auto"/>
              </w:rPr>
              <w:t>U16</w:t>
            </w:r>
          </w:p>
          <w:p w14:paraId="6201A0B0" w14:textId="07F188D0" w:rsidR="00043195" w:rsidRPr="00CE4E81" w:rsidRDefault="00284A9E" w:rsidP="00043195">
            <w:pPr>
              <w:pStyle w:val="Weekend"/>
              <w:framePr w:wrap="auto" w:vAnchor="margin" w:yAlign="inline"/>
              <w:rPr>
                <w:noProof/>
              </w:rPr>
            </w:pPr>
            <w:r w:rsidRPr="00043195">
              <w:rPr>
                <w:i/>
                <w:iCs/>
                <w:noProof/>
                <w:color w:val="auto"/>
              </w:rPr>
              <w:t>Stævne i Århus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37E768C" w14:textId="27FE9A89" w:rsidR="00043195" w:rsidRPr="00043195" w:rsidRDefault="00043195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043195">
              <w:rPr>
                <w:i/>
                <w:iCs/>
                <w:noProof/>
                <w:color w:val="auto"/>
              </w:rPr>
              <w:t>Stævne i Århus</w:t>
            </w:r>
          </w:p>
        </w:tc>
      </w:tr>
      <w:tr w:rsidR="00043195" w:rsidRPr="00CE4E81" w14:paraId="77BD6EB5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468CB4A" w14:textId="6DFE163C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34B8218" w14:textId="41CDE40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2CA8CA3" w14:textId="52BDA1E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F8232B7" w14:textId="53D222A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E066BC" w14:textId="444B3F0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D1DC04" w14:textId="02B851EE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31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F25540" w14:textId="742BDC3E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6D24009B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4D1CB3" w14:textId="00F8615B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52DE1C" w14:textId="53BBA34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DCC103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0E54EE1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2C1FC545" w14:textId="080FEFD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9DFAD86" w14:textId="0057188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10D620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F391C6" w14:textId="4B39CF7C" w:rsidR="00043195" w:rsidRPr="00043195" w:rsidRDefault="00043195" w:rsidP="00043195">
            <w:pPr>
              <w:rPr>
                <w:i/>
                <w:iCs/>
                <w:noProof/>
              </w:rPr>
            </w:pPr>
            <w:r w:rsidRPr="00043195">
              <w:rPr>
                <w:i/>
                <w:iCs/>
                <w:noProof/>
              </w:rPr>
              <w:t>J.M. Galten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82C0E0E" w14:textId="77777777" w:rsidR="00043195" w:rsidRPr="00CE4E81" w:rsidRDefault="00043195" w:rsidP="00043195">
            <w:pPr>
              <w:rPr>
                <w:noProof/>
              </w:rPr>
            </w:pPr>
          </w:p>
        </w:tc>
      </w:tr>
      <w:tr w:rsidR="00043195" w:rsidRPr="00CE4E81" w14:paraId="316E7612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382C21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019E2B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1DA998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FFFB1F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519201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5AFD9D" w14:textId="77777777" w:rsidR="00043195" w:rsidRPr="00CE4E81" w:rsidRDefault="00043195" w:rsidP="00043195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C0544B" w14:textId="77777777" w:rsidR="00043195" w:rsidRPr="00CE4E81" w:rsidRDefault="00043195" w:rsidP="00043195">
            <w:pPr>
              <w:rPr>
                <w:noProof/>
                <w:color w:val="60A489" w:themeColor="accent5" w:themeShade="BF"/>
              </w:rPr>
            </w:pPr>
          </w:p>
        </w:tc>
      </w:tr>
      <w:tr w:rsidR="00043195" w:rsidRPr="00CE4E81" w14:paraId="313DB01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B46C8C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B53929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45EAEF0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6A0D3F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8AFE7C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951914B" w14:textId="77777777" w:rsidR="00043195" w:rsidRPr="00CE4E81" w:rsidRDefault="00043195" w:rsidP="00043195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3FD791" w14:textId="77777777" w:rsidR="00043195" w:rsidRPr="00CE4E81" w:rsidRDefault="00043195" w:rsidP="00043195">
            <w:pPr>
              <w:rPr>
                <w:noProof/>
              </w:rPr>
            </w:pPr>
          </w:p>
        </w:tc>
      </w:tr>
      <w:tr w:rsidR="00043195" w:rsidRPr="00CE4E81" w14:paraId="19F00062" w14:textId="77777777" w:rsidTr="00147045">
        <w:trPr>
          <w:trHeight w:val="397"/>
        </w:trPr>
        <w:tc>
          <w:tcPr>
            <w:tcW w:w="2381" w:type="dxa"/>
          </w:tcPr>
          <w:p w14:paraId="71AF4ACC" w14:textId="18B48879" w:rsidR="00043195" w:rsidRPr="00CE4E81" w:rsidRDefault="00043195" w:rsidP="0004319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lastRenderedPageBreak/>
              <w:br w:type="page"/>
            </w:r>
          </w:p>
        </w:tc>
        <w:tc>
          <w:tcPr>
            <w:tcW w:w="2381" w:type="dxa"/>
          </w:tcPr>
          <w:p w14:paraId="6CD5706A" w14:textId="77777777" w:rsidR="00043195" w:rsidRPr="00CE4E81" w:rsidRDefault="00043195" w:rsidP="00043195">
            <w:pPr>
              <w:rPr>
                <w:noProof/>
              </w:rPr>
            </w:pPr>
          </w:p>
        </w:tc>
        <w:tc>
          <w:tcPr>
            <w:tcW w:w="2381" w:type="dxa"/>
          </w:tcPr>
          <w:p w14:paraId="53467989" w14:textId="77777777" w:rsidR="00043195" w:rsidRPr="00CE4E81" w:rsidRDefault="00043195" w:rsidP="00043195">
            <w:pPr>
              <w:rPr>
                <w:noProof/>
              </w:rPr>
            </w:pPr>
          </w:p>
        </w:tc>
        <w:tc>
          <w:tcPr>
            <w:tcW w:w="7824" w:type="dxa"/>
            <w:gridSpan w:val="4"/>
            <w:vAlign w:val="center"/>
          </w:tcPr>
          <w:p w14:paraId="51B14D51" w14:textId="77777777" w:rsidR="00043195" w:rsidRPr="00CE4E81" w:rsidRDefault="00043195" w:rsidP="0004319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for februar</w:t>
            </w:r>
          </w:p>
        </w:tc>
      </w:tr>
      <w:tr w:rsidR="00043195" w:rsidRPr="00CE4E81" w14:paraId="22E28D9B" w14:textId="77777777" w:rsidTr="008D3AB6">
        <w:trPr>
          <w:trHeight w:val="397"/>
        </w:trPr>
        <w:tc>
          <w:tcPr>
            <w:tcW w:w="4762" w:type="dxa"/>
            <w:gridSpan w:val="2"/>
            <w:vMerge w:val="restart"/>
          </w:tcPr>
          <w:p w14:paraId="274B6EEB" w14:textId="77777777" w:rsidR="00043195" w:rsidRPr="00CE4E81" w:rsidRDefault="00256DF0" w:rsidP="0004319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362517991"/>
                <w:placeholder>
                  <w:docPart w:val="B9404A2AE80748F39B93F503758226F2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Februar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13EAF382" w14:textId="1ADA9057" w:rsidR="00043195" w:rsidRPr="00CE4E81" w:rsidRDefault="00043195" w:rsidP="0004319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7824" w:type="dxa"/>
            <w:gridSpan w:val="4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59EA9BD" w14:textId="452282B0" w:rsidR="00043195" w:rsidRPr="00CE4E81" w:rsidRDefault="00BB0202" w:rsidP="00BB0202">
            <w:pPr>
              <w:rPr>
                <w:noProof/>
              </w:rPr>
            </w:pPr>
            <w:r>
              <w:rPr>
                <w:noProof/>
              </w:rPr>
              <w:t xml:space="preserve">1. </w:t>
            </w:r>
            <w:r w:rsidR="00043195">
              <w:rPr>
                <w:noProof/>
              </w:rPr>
              <w:t>Hillereød – Frederiksborg Pokalen</w:t>
            </w:r>
            <w:r w:rsidR="00066B02">
              <w:rPr>
                <w:noProof/>
              </w:rPr>
              <w:t xml:space="preserve">   /   </w:t>
            </w:r>
            <w:r w:rsidR="00284A9E">
              <w:rPr>
                <w:noProof/>
              </w:rPr>
              <w:t>Ungdomsstævne, Galten</w:t>
            </w:r>
          </w:p>
        </w:tc>
      </w:tr>
      <w:tr w:rsidR="00066B02" w:rsidRPr="00066B02" w14:paraId="223D7CE8" w14:textId="77777777" w:rsidTr="00EB5318">
        <w:trPr>
          <w:trHeight w:val="397"/>
        </w:trPr>
        <w:tc>
          <w:tcPr>
            <w:tcW w:w="4762" w:type="dxa"/>
            <w:gridSpan w:val="2"/>
            <w:vMerge/>
          </w:tcPr>
          <w:p w14:paraId="685F33E5" w14:textId="77777777" w:rsidR="00066B02" w:rsidRPr="00CE4E81" w:rsidRDefault="00066B02" w:rsidP="0004319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2756C810" w14:textId="77777777" w:rsidR="00066B02" w:rsidRPr="00CE4E81" w:rsidRDefault="00066B02" w:rsidP="0004319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4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17435B7" w14:textId="41C08362" w:rsidR="00066B02" w:rsidRPr="00284A9E" w:rsidRDefault="00284A9E" w:rsidP="00043195">
            <w:pPr>
              <w:rPr>
                <w:noProof/>
              </w:rPr>
            </w:pPr>
            <w:r w:rsidRPr="00284A9E">
              <w:rPr>
                <w:noProof/>
              </w:rPr>
              <w:t xml:space="preserve">7. </w:t>
            </w:r>
            <w:r>
              <w:rPr>
                <w:noProof/>
              </w:rPr>
              <w:t>3 D Kloster Skydning, Sorø</w:t>
            </w:r>
            <w:r w:rsidRPr="00284A9E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117944">
              <w:rPr>
                <w:noProof/>
              </w:rPr>
              <w:t>- 14/15 Stævne i Ålborg</w:t>
            </w:r>
          </w:p>
        </w:tc>
      </w:tr>
      <w:tr w:rsidR="00BB0202" w:rsidRPr="00CE4E81" w14:paraId="2F3E90B1" w14:textId="77777777" w:rsidTr="00163C86">
        <w:trPr>
          <w:trHeight w:val="397"/>
        </w:trPr>
        <w:tc>
          <w:tcPr>
            <w:tcW w:w="4762" w:type="dxa"/>
            <w:gridSpan w:val="2"/>
            <w:vMerge/>
          </w:tcPr>
          <w:p w14:paraId="2BED9870" w14:textId="77777777" w:rsidR="00BB0202" w:rsidRPr="00284A9E" w:rsidRDefault="00BB0202" w:rsidP="0004319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54FDD774" w14:textId="77777777" w:rsidR="00BB0202" w:rsidRPr="00284A9E" w:rsidRDefault="00BB0202" w:rsidP="0004319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4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31D89DC" w14:textId="253587B7" w:rsidR="00BB0202" w:rsidRPr="00CE4E81" w:rsidRDefault="00BB0202" w:rsidP="00043195">
            <w:pPr>
              <w:rPr>
                <w:noProof/>
              </w:rPr>
            </w:pPr>
            <w:r>
              <w:rPr>
                <w:noProof/>
              </w:rPr>
              <w:t>28. D.M. I Tåstrup</w:t>
            </w:r>
          </w:p>
        </w:tc>
      </w:tr>
      <w:tr w:rsidR="00043195" w:rsidRPr="00CE4E81" w14:paraId="45026770" w14:textId="77777777" w:rsidTr="00147045">
        <w:trPr>
          <w:cantSplit/>
          <w:trHeight w:val="965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0E41B2FE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2095975850"/>
                <w:placeholder>
                  <w:docPart w:val="841D04772AA54E5F973EB97005E0F3F4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097C61D7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937788572"/>
                <w:placeholder>
                  <w:docPart w:val="C13C8F7D5B7E47F2B26BA259B79A4865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03C224FD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24609334"/>
                <w:placeholder>
                  <w:docPart w:val="EF374DC64C27496091F0D46C069A7BCA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A11B402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75740667"/>
                <w:placeholder>
                  <w:docPart w:val="F900178157414E98871E097CF6AF978D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433901D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635789005"/>
                <w:placeholder>
                  <w:docPart w:val="9EF0515560414D60A5CD2986C709D8F8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692C64C6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497554929"/>
                <w:placeholder>
                  <w:docPart w:val="5222022F30EE4892AAA4C88589941AAC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672301A1" w14:textId="77777777" w:rsidR="00043195" w:rsidRPr="00CE4E81" w:rsidRDefault="00256DF0" w:rsidP="0004319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6818235"/>
                <w:placeholder>
                  <w:docPart w:val="E83B6076262B46C5BFAD5E5FB771B26B"/>
                </w:placeholder>
                <w:temporary/>
                <w:showingPlcHdr/>
                <w15:appearance w15:val="hidden"/>
              </w:sdtPr>
              <w:sdtEndPr/>
              <w:sdtContent>
                <w:r w:rsidR="0004319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043195" w:rsidRPr="00CE4E81" w14:paraId="3AB4D89F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8470763" w14:textId="1ACCD2F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7F31052" w14:textId="53B9D27C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2C5EBD6" w14:textId="5E148186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F5469C" w14:textId="1EFCAA0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5A2AEA7" w14:textId="5F10B500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1330BA" w14:textId="603220C9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4415DB5" w14:textId="432D8640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043195" w:rsidRPr="00CE4E81" w14:paraId="4F8697DA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6E72CDE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DB12A13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A7E430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E9AB47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5C9237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86241F6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896F7B" w14:textId="06F72B5F" w:rsidR="00043195" w:rsidRPr="00043195" w:rsidRDefault="00043195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043195">
              <w:rPr>
                <w:i/>
                <w:iCs/>
                <w:noProof/>
                <w:color w:val="auto"/>
              </w:rPr>
              <w:t>Stævne i Hillerød</w:t>
            </w:r>
            <w:r w:rsidR="00284A9E">
              <w:rPr>
                <w:i/>
                <w:iCs/>
                <w:noProof/>
                <w:color w:val="auto"/>
              </w:rPr>
              <w:t>/Galten ungdom</w:t>
            </w:r>
          </w:p>
        </w:tc>
      </w:tr>
      <w:tr w:rsidR="00043195" w:rsidRPr="00CE4E81" w14:paraId="26B9A79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7C5BAF" w14:textId="2B8A4074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2D65272" w14:textId="6E60D008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3259B48" w14:textId="5C7BF0A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4C2F804" w14:textId="3A61B2F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6B189A5" w14:textId="340B1504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3FA50C3" w14:textId="210E17C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F9302A" w14:textId="50DDEF4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043195" w:rsidRPr="00CE4E81" w14:paraId="3CE15936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5FB1D0" w14:textId="54CE5280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1353D7F" w14:textId="0A3FE2F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A5CA8AF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FC02682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2850F2C" w14:textId="5991F00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5A3E340" w14:textId="152D3C7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51E70B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194DD6" w14:textId="343E1BEB" w:rsidR="00043195" w:rsidRPr="00066B02" w:rsidRDefault="00066B02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066B02">
              <w:rPr>
                <w:i/>
                <w:iCs/>
                <w:noProof/>
                <w:color w:val="auto"/>
              </w:rPr>
              <w:t>3 D - Kloster skydning, Sorø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CBF777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42B91C3E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C284350" w14:textId="16C1561B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FAB0D9C" w14:textId="6896651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35E055" w14:textId="48D61EC0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DEBDB5F" w14:textId="19774188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C4B91B8" w14:textId="5494A2BF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A222FA4" w14:textId="0653A97A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8A5A5A" w14:textId="42978E4F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15</w:t>
            </w:r>
          </w:p>
        </w:tc>
      </w:tr>
      <w:tr w:rsidR="00043195" w:rsidRPr="00CE4E81" w14:paraId="19ADCF6B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27D3F6E" w14:textId="4FF34891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9F72EB0" w14:textId="4333C1E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EB28CEB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2D4F2AE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0AC6D39B" w14:textId="2E6ED8D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B0A798" w14:textId="0375BC4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1A343A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4529640" w14:textId="4B8633FB" w:rsidR="00043195" w:rsidRPr="00CE4E81" w:rsidRDefault="00117944" w:rsidP="00043195">
            <w:pPr>
              <w:pStyle w:val="Weekend"/>
              <w:framePr w:wrap="auto" w:vAnchor="margin" w:yAlign="inline"/>
              <w:rPr>
                <w:noProof/>
              </w:rPr>
            </w:pPr>
            <w:r w:rsidRPr="00117944">
              <w:rPr>
                <w:noProof/>
                <w:color w:val="auto"/>
              </w:rPr>
              <w:t>Ungdoms-sævne i Ålborg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5ACE6C" w14:textId="071E7838" w:rsidR="00043195" w:rsidRPr="00CE4E81" w:rsidRDefault="00117944" w:rsidP="00043195">
            <w:pPr>
              <w:pStyle w:val="Weekend"/>
              <w:framePr w:wrap="auto" w:vAnchor="margin" w:yAlign="inline"/>
              <w:rPr>
                <w:noProof/>
              </w:rPr>
            </w:pPr>
            <w:r w:rsidRPr="00117944">
              <w:rPr>
                <w:noProof/>
                <w:color w:val="auto"/>
              </w:rPr>
              <w:t>Stævne i Ålborg</w:t>
            </w:r>
          </w:p>
        </w:tc>
      </w:tr>
      <w:tr w:rsidR="00043195" w:rsidRPr="00CE4E81" w14:paraId="3F5F7BB4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BFAE89B" w14:textId="3A47C23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3BA46A5" w14:textId="54157F36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C34F498" w14:textId="627D7348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6983E17" w14:textId="4850C8C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992CE26" w14:textId="72EC666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FB60D1" w14:textId="78BE827B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BE2A09" w14:textId="46AC5F30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22</w:t>
            </w:r>
          </w:p>
        </w:tc>
      </w:tr>
      <w:tr w:rsidR="00043195" w:rsidRPr="00CE4E81" w14:paraId="4E8E093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197976" w14:textId="33A2DC51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55923C" w14:textId="09EACCA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81DC4A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29ECEC75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1ED7F6FE" w14:textId="01381BCD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2B3707" w14:textId="56C402B2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AEAEFB2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1FA4592" w14:textId="67AA56FF" w:rsidR="00043195" w:rsidRPr="00043195" w:rsidRDefault="00043195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D60A7F9" w14:textId="77777777" w:rsidR="00284A9E" w:rsidRPr="00284A9E" w:rsidRDefault="00284A9E" w:rsidP="00284A9E">
            <w:pPr>
              <w:pStyle w:val="Weekend"/>
              <w:framePr w:wrap="around"/>
              <w:rPr>
                <w:i/>
                <w:iCs/>
                <w:noProof/>
                <w:color w:val="auto"/>
              </w:rPr>
            </w:pPr>
            <w:r w:rsidRPr="00284A9E">
              <w:rPr>
                <w:i/>
                <w:iCs/>
                <w:noProof/>
                <w:color w:val="auto"/>
              </w:rPr>
              <w:t>FM Ungdom Open</w:t>
            </w:r>
          </w:p>
          <w:p w14:paraId="594BDDEF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4F84F81D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A056D2F" w14:textId="09BA9FA5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3A7FDC" w14:textId="0BEFCA1A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8480851" w14:textId="70926239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E73ECC3" w14:textId="5877ADDE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04EA672" w14:textId="3B70D521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27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4542055" w14:textId="76AF3FEE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28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A692A35" w14:textId="78C1105C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0383C900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2F479A" w14:textId="0FB998C8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DABB56" w14:textId="5E26E508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8F2C09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F9947AF" w14:textId="77777777" w:rsidR="00043195" w:rsidRDefault="00043195" w:rsidP="0004319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2551844C" w14:textId="665FF7E3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4D17F9" w14:textId="38A854E2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9D866B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93AA457" w14:textId="11A43466" w:rsidR="00043195" w:rsidRPr="00043195" w:rsidRDefault="00043195" w:rsidP="00043195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043195">
              <w:rPr>
                <w:i/>
                <w:iCs/>
                <w:noProof/>
                <w:color w:val="auto"/>
              </w:rPr>
              <w:t>D.M</w:t>
            </w:r>
            <w:r w:rsidR="00BB0202">
              <w:rPr>
                <w:i/>
                <w:iCs/>
                <w:noProof/>
                <w:color w:val="auto"/>
              </w:rPr>
              <w:t>.</w:t>
            </w:r>
            <w:r w:rsidRPr="00043195">
              <w:rPr>
                <w:i/>
                <w:iCs/>
                <w:noProof/>
                <w:color w:val="auto"/>
              </w:rPr>
              <w:t xml:space="preserve"> i TIK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BF85FB" w14:textId="77777777" w:rsidR="00043195" w:rsidRPr="00CE4E81" w:rsidRDefault="00043195" w:rsidP="0004319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43195" w:rsidRPr="00CE4E81" w14:paraId="54913B46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C2BE2B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06682A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D6E681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55B522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12C41F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FAD353" w14:textId="77777777" w:rsidR="00043195" w:rsidRPr="00CE4E81" w:rsidRDefault="00043195" w:rsidP="00043195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89C682" w14:textId="77777777" w:rsidR="00043195" w:rsidRPr="00CE4E81" w:rsidRDefault="00043195" w:rsidP="00043195">
            <w:pPr>
              <w:rPr>
                <w:noProof/>
                <w:color w:val="60A489" w:themeColor="accent5" w:themeShade="BF"/>
              </w:rPr>
            </w:pPr>
          </w:p>
        </w:tc>
      </w:tr>
      <w:tr w:rsidR="00043195" w:rsidRPr="00CE4E81" w14:paraId="04B4C2ED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29BC24C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79BD99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6B3DD8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306833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21A5979" w14:textId="77777777" w:rsidR="00043195" w:rsidRPr="00CE4E81" w:rsidRDefault="00043195" w:rsidP="0004319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E754FE" w14:textId="77777777" w:rsidR="00043195" w:rsidRPr="00CE4E81" w:rsidRDefault="00043195" w:rsidP="00043195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B46C8A" w14:textId="77777777" w:rsidR="00043195" w:rsidRPr="00CE4E81" w:rsidRDefault="00043195" w:rsidP="00043195">
            <w:pPr>
              <w:rPr>
                <w:noProof/>
              </w:rPr>
            </w:pPr>
          </w:p>
        </w:tc>
      </w:tr>
    </w:tbl>
    <w:p w14:paraId="25A6BAF1" w14:textId="77777777" w:rsidR="000357C6" w:rsidRPr="00CE4E81" w:rsidRDefault="000357C6" w:rsidP="00A21C0B">
      <w:pPr>
        <w:spacing w:after="0"/>
        <w:rPr>
          <w:noProof/>
        </w:rPr>
      </w:pPr>
      <w:r w:rsidRPr="00CE4E81">
        <w:rPr>
          <w:noProof/>
          <w:lang w:bidi="da-DK"/>
        </w:rPr>
        <w:br w:type="page"/>
      </w:r>
    </w:p>
    <w:p w14:paraId="085E75EA" w14:textId="77777777" w:rsidR="00A21C0B" w:rsidRPr="00CE4E81" w:rsidRDefault="00A21C0B" w:rsidP="00A21C0B">
      <w:pPr>
        <w:spacing w:after="0"/>
        <w:rPr>
          <w:noProof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1190"/>
        <w:gridCol w:w="1191"/>
        <w:gridCol w:w="1190"/>
        <w:gridCol w:w="1191"/>
        <w:gridCol w:w="1531"/>
        <w:gridCol w:w="1531"/>
      </w:tblGrid>
      <w:tr w:rsidR="000357C6" w:rsidRPr="00CE4E81" w14:paraId="47E2A2FC" w14:textId="77777777" w:rsidTr="00147045">
        <w:trPr>
          <w:trHeight w:val="397"/>
        </w:trPr>
        <w:tc>
          <w:tcPr>
            <w:tcW w:w="2381" w:type="dxa"/>
          </w:tcPr>
          <w:p w14:paraId="2ADE34A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2995B4D2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6F4695D5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01EEF967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marts</w:t>
            </w:r>
          </w:p>
        </w:tc>
      </w:tr>
      <w:tr w:rsidR="00BB0202" w:rsidRPr="00CE4E81" w14:paraId="039B62F6" w14:textId="77777777" w:rsidTr="00270320">
        <w:trPr>
          <w:trHeight w:val="397"/>
        </w:trPr>
        <w:tc>
          <w:tcPr>
            <w:tcW w:w="4762" w:type="dxa"/>
            <w:gridSpan w:val="2"/>
            <w:vMerge w:val="restart"/>
          </w:tcPr>
          <w:p w14:paraId="5C936AB9" w14:textId="77777777" w:rsidR="00BB0202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97426530"/>
                <w:placeholder>
                  <w:docPart w:val="B6DCBA0F88BF4B3095F894E0A0FCD92B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Marts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1E722F80" w14:textId="64ADA256" w:rsidR="00BB0202" w:rsidRPr="00CE4E81" w:rsidRDefault="00BB0202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7824" w:type="dxa"/>
            <w:gridSpan w:val="6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D384AD3" w14:textId="378FC585" w:rsidR="00BB0202" w:rsidRPr="00CE4E81" w:rsidRDefault="00BB0202" w:rsidP="00147045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Pr="00284A9E">
              <w:rPr>
                <w:noProof/>
              </w:rPr>
              <w:t xml:space="preserve">. </w:t>
            </w:r>
            <w:r w:rsidR="00284A9E" w:rsidRPr="00284A9E">
              <w:rPr>
                <w:noProof/>
              </w:rPr>
              <w:t>8+12 meter stævne HinnumHut</w:t>
            </w:r>
          </w:p>
        </w:tc>
      </w:tr>
      <w:tr w:rsidR="00BB0202" w:rsidRPr="00CE4E81" w14:paraId="32C87ECB" w14:textId="77777777" w:rsidTr="00461110">
        <w:trPr>
          <w:trHeight w:val="397"/>
        </w:trPr>
        <w:tc>
          <w:tcPr>
            <w:tcW w:w="4762" w:type="dxa"/>
            <w:gridSpan w:val="2"/>
            <w:vMerge/>
          </w:tcPr>
          <w:p w14:paraId="7B3036D4" w14:textId="77777777" w:rsidR="00BB0202" w:rsidRPr="00CE4E81" w:rsidRDefault="00BB0202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03B45D74" w14:textId="77777777" w:rsidR="00BB0202" w:rsidRPr="00CE4E81" w:rsidRDefault="00BB0202" w:rsidP="0014704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6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BCB06A" w14:textId="31996CDB" w:rsidR="00BB0202" w:rsidRPr="00F634F2" w:rsidRDefault="00F634F2" w:rsidP="00147045">
            <w:pPr>
              <w:rPr>
                <w:noProof/>
              </w:rPr>
            </w:pPr>
            <w:r w:rsidRPr="00F634F2">
              <w:rPr>
                <w:noProof/>
              </w:rPr>
              <w:t>7</w:t>
            </w:r>
            <w:r w:rsidR="00284A9E" w:rsidRPr="00F634F2">
              <w:rPr>
                <w:noProof/>
              </w:rPr>
              <w:t xml:space="preserve">. </w:t>
            </w:r>
            <w:r w:rsidRPr="00F634F2">
              <w:rPr>
                <w:noProof/>
              </w:rPr>
              <w:t>Ungdoms D.M. Holstebro</w:t>
            </w:r>
            <w:r w:rsidR="00E8750A">
              <w:rPr>
                <w:noProof/>
              </w:rPr>
              <w:t xml:space="preserve"> – Generalforsamling i Houlkær hallen.</w:t>
            </w:r>
          </w:p>
        </w:tc>
      </w:tr>
      <w:tr w:rsidR="00F634F2" w:rsidRPr="00CE4E81" w14:paraId="0821805B" w14:textId="77777777" w:rsidTr="007C6071">
        <w:trPr>
          <w:trHeight w:val="397"/>
        </w:trPr>
        <w:tc>
          <w:tcPr>
            <w:tcW w:w="4762" w:type="dxa"/>
            <w:gridSpan w:val="2"/>
            <w:vMerge/>
          </w:tcPr>
          <w:p w14:paraId="50B4F2A2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48CD163B" w14:textId="77777777" w:rsidR="00F634F2" w:rsidRPr="00CE4E81" w:rsidRDefault="00F634F2" w:rsidP="00F634F2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6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26BAEE6" w14:textId="26FBC6BB" w:rsidR="00F634F2" w:rsidRPr="00CE4E81" w:rsidRDefault="00F634F2" w:rsidP="00F634F2">
            <w:pPr>
              <w:rPr>
                <w:noProof/>
              </w:rPr>
            </w:pPr>
            <w:r>
              <w:rPr>
                <w:noProof/>
              </w:rPr>
              <w:t>15. D.M. Masters 50+ Odense</w:t>
            </w:r>
          </w:p>
        </w:tc>
      </w:tr>
      <w:tr w:rsidR="00F634F2" w:rsidRPr="00CE4E81" w14:paraId="3DA070B0" w14:textId="77777777" w:rsidTr="00147045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0845CB86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633491620"/>
                <w:placeholder>
                  <w:docPart w:val="76B805CB873E46ED8640C1614D3FD221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789D8A73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76590316"/>
                <w:placeholder>
                  <w:docPart w:val="BD98709E974845A5A2C05ED8234811D4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ED55583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77236936"/>
                <w:placeholder>
                  <w:docPart w:val="44C400DD18F94610B88FB79DDCD8D441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693E669E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90157661"/>
                <w:placeholder>
                  <w:docPart w:val="C45E859AAF9A49939E59DCCB51A83AFC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19F3A80C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881708666"/>
                <w:placeholder>
                  <w:docPart w:val="CB69B4C65B6D4B919E293E9B21ED7C6A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3382965F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16030451"/>
                <w:placeholder>
                  <w:docPart w:val="C363CE94F29E47E7B13145E85B3FC1A8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33CF9553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81480865"/>
                <w:placeholder>
                  <w:docPart w:val="62E6124D3D554B748060BFA61846C9DE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F634F2" w:rsidRPr="00CE4E81" w14:paraId="3D68A6BF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F0FDA1E" w14:textId="4980594E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E2F83FF" w14:textId="4031972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FE791F8" w14:textId="48B76F3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D7CA1C" w14:textId="4F9CAD7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E71671D" w14:textId="6F19E61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F8DC6AA" w14:textId="637AFA61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0B1670" w14:textId="736FF3EE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F634F2" w:rsidRPr="00CE4E81" w14:paraId="5A8AB428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D1C1FA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0B96CB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BA4D710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DB819C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08472A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9EFC15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39AC10" w14:textId="5C6D90E9" w:rsidR="00F634F2" w:rsidRPr="00284A9E" w:rsidRDefault="00F634F2" w:rsidP="00F634F2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284A9E">
              <w:rPr>
                <w:i/>
                <w:iCs/>
                <w:noProof/>
                <w:color w:val="auto"/>
              </w:rPr>
              <w:t>8+12 meter stævne HinnumHut</w:t>
            </w:r>
          </w:p>
        </w:tc>
      </w:tr>
      <w:tr w:rsidR="00F634F2" w:rsidRPr="00CE4E81" w14:paraId="5F64ECA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62E5446" w14:textId="4BC453D9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A63D0EF" w14:textId="13BF751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2530996" w14:textId="1FABC764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6A39224" w14:textId="3B5187B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C2A2FF7" w14:textId="10DDEB99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7EFC1C" w14:textId="2E43875A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9A8ECB" w14:textId="3F132563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F634F2" w:rsidRPr="00CE4E81" w14:paraId="3CEE67D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D83DAE" w14:textId="101C4024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BC302B8" w14:textId="26D54E3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FFF617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1908F25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734C23C2" w14:textId="51D0608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04BE4A" w14:textId="6026631A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04FD9E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825CFC" w14:textId="67D2C2F9" w:rsidR="00F634F2" w:rsidRPr="00F634F2" w:rsidRDefault="00F634F2" w:rsidP="00F634F2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F634F2">
              <w:rPr>
                <w:i/>
                <w:iCs/>
                <w:noProof/>
                <w:color w:val="auto"/>
              </w:rPr>
              <w:t>Ungdoms D.M. Holstebro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35E711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0158E048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1390AF" w14:textId="5376518B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6A245AC" w14:textId="7B493DE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A577E86" w14:textId="5A40C8A9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99DA682" w14:textId="4C09300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0099C2D" w14:textId="3FEFF720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BB920BF" w14:textId="2A503DCF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2A1447" w14:textId="09E24B9C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15</w:t>
            </w:r>
          </w:p>
        </w:tc>
      </w:tr>
      <w:tr w:rsidR="00F634F2" w:rsidRPr="00CE4E81" w14:paraId="4B185B4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A0E0A1" w14:textId="3BB4D57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220C15" w14:textId="24C3B2CA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E8750A">
              <w:rPr>
                <w:noProof/>
              </w:rPr>
              <w:t>9</w:t>
            </w:r>
            <w:r>
              <w:rPr>
                <w:noProof/>
              </w:rPr>
              <w:t>:</w:t>
            </w:r>
            <w:r w:rsidR="00E8750A">
              <w:rPr>
                <w:noProof/>
              </w:rPr>
              <w:t>0</w:t>
            </w:r>
            <w:r>
              <w:rPr>
                <w:noProof/>
              </w:rPr>
              <w:t>0 – 20:30</w:t>
            </w:r>
          </w:p>
          <w:p w14:paraId="3BD65C5A" w14:textId="02621EBD" w:rsidR="008B221A" w:rsidRPr="008B221A" w:rsidRDefault="008B221A" w:rsidP="00F634F2">
            <w:pPr>
              <w:rPr>
                <w:b/>
                <w:bCs/>
                <w:noProof/>
                <w:color w:val="262626" w:themeColor="text1" w:themeTint="D9"/>
              </w:rPr>
            </w:pPr>
            <w:r w:rsidRPr="008B221A">
              <w:rPr>
                <w:b/>
                <w:bCs/>
                <w:noProof/>
                <w:highlight w:val="yellow"/>
              </w:rPr>
              <w:t>Generalforsamling.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213C5AD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B936541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29A1C229" w14:textId="30A01534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A27417" w14:textId="412EA3B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C4C5DFD" w14:textId="4702535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8BE7F43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250AB2" w14:textId="2804D2B1" w:rsidR="00F634F2" w:rsidRPr="00BB0202" w:rsidRDefault="00F634F2" w:rsidP="00F634F2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  <w:r w:rsidRPr="00BB0202">
              <w:rPr>
                <w:i/>
                <w:iCs/>
                <w:noProof/>
                <w:color w:val="auto"/>
              </w:rPr>
              <w:t>D.M. Masters 50+</w:t>
            </w:r>
          </w:p>
        </w:tc>
      </w:tr>
      <w:tr w:rsidR="00F634F2" w:rsidRPr="00CE4E81" w14:paraId="12BCC3C0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7396EE" w14:textId="18D045E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71E8E6" w14:textId="4705207E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600A17D" w14:textId="6FBB85D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400703" w14:textId="2232A1FE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059C652" w14:textId="218C02F4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1A1585" w14:textId="72F71FF3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B89870" w14:textId="025B3103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22</w:t>
            </w:r>
          </w:p>
        </w:tc>
      </w:tr>
      <w:tr w:rsidR="00F634F2" w:rsidRPr="00CE4E81" w14:paraId="3B367BB2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17FC63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Voksentræning 18:30 – 20:30</w:t>
            </w:r>
          </w:p>
          <w:p w14:paraId="6EAE6607" w14:textId="07BEF26D" w:rsidR="00CE42C7" w:rsidRPr="00CE42C7" w:rsidRDefault="00CE42C7" w:rsidP="00F634F2">
            <w:pPr>
              <w:rPr>
                <w:b/>
                <w:bCs/>
                <w:noProof/>
                <w:color w:val="262626" w:themeColor="text1" w:themeTint="D9"/>
              </w:rPr>
            </w:pPr>
            <w:r w:rsidRPr="00CE42C7">
              <w:rPr>
                <w:b/>
                <w:bCs/>
                <w:noProof/>
                <w:highlight w:val="yellow"/>
              </w:rPr>
              <w:t>Bestyrelsesmøde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38D0D1C" w14:textId="6E510BAA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5A3446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79426BE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453CBAAC" w14:textId="599EFB2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D2279C" w14:textId="363965A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465E52" w14:textId="3F437D9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9D30AD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1614239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62DD4991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4342039" w14:textId="1C9EE70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EC50C43" w14:textId="64D50550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8745335" w14:textId="21D6BA2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A91589" w14:textId="01C4751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EABF738" w14:textId="489F4FF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27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6380000" w14:textId="6C246C9F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28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64E621" w14:textId="2491C2B6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29</w:t>
            </w:r>
          </w:p>
        </w:tc>
      </w:tr>
      <w:tr w:rsidR="00F634F2" w:rsidRPr="00CE4E81" w14:paraId="1F0058B3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5C27C0" w14:textId="41D84C1A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6DD60E" w14:textId="21EC5DF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16B102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8917463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60B9A0BD" w14:textId="5F2AF1E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5861B4" w14:textId="03DE4C8A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A91792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FA2C6E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87637D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0631D331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B579DE6" w14:textId="7CB12D3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B516D5A" w14:textId="3E240D2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DDCE5A5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E62BD83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0D2ADF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D329683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C4EFD7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</w:tr>
      <w:tr w:rsidR="00F634F2" w:rsidRPr="00CE4E81" w14:paraId="4EA65A1B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7FA83D" w14:textId="022B0242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65F0CB" w14:textId="02E8229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D38445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8633E4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81902A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846909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0BE4693" w14:textId="77777777" w:rsidR="00F634F2" w:rsidRPr="00CE4E81" w:rsidRDefault="00F634F2" w:rsidP="00F634F2">
            <w:pPr>
              <w:rPr>
                <w:noProof/>
              </w:rPr>
            </w:pPr>
          </w:p>
        </w:tc>
      </w:tr>
      <w:tr w:rsidR="00F634F2" w:rsidRPr="00CE4E81" w14:paraId="30E9C17E" w14:textId="77777777" w:rsidTr="00147045">
        <w:trPr>
          <w:trHeight w:val="397"/>
        </w:trPr>
        <w:tc>
          <w:tcPr>
            <w:tcW w:w="2381" w:type="dxa"/>
          </w:tcPr>
          <w:p w14:paraId="63A8A536" w14:textId="715DC03B" w:rsidR="00F634F2" w:rsidRPr="00CE4E81" w:rsidRDefault="00F634F2" w:rsidP="00F634F2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lastRenderedPageBreak/>
              <w:br w:type="page"/>
            </w:r>
          </w:p>
        </w:tc>
        <w:tc>
          <w:tcPr>
            <w:tcW w:w="2381" w:type="dxa"/>
          </w:tcPr>
          <w:p w14:paraId="57D6EED1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</w:tcPr>
          <w:p w14:paraId="6B94BED6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4469FBB2" w14:textId="77777777" w:rsidR="00F634F2" w:rsidRPr="00CE4E81" w:rsidRDefault="00F634F2" w:rsidP="00F634F2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april</w:t>
            </w:r>
          </w:p>
        </w:tc>
      </w:tr>
      <w:tr w:rsidR="00F634F2" w:rsidRPr="00CE4E81" w14:paraId="4F6AF3AF" w14:textId="77777777" w:rsidTr="00147045">
        <w:trPr>
          <w:trHeight w:val="397"/>
        </w:trPr>
        <w:tc>
          <w:tcPr>
            <w:tcW w:w="4762" w:type="dxa"/>
            <w:gridSpan w:val="2"/>
            <w:vMerge w:val="restart"/>
          </w:tcPr>
          <w:p w14:paraId="12B0D2D9" w14:textId="77777777" w:rsidR="00F634F2" w:rsidRPr="00CE4E81" w:rsidRDefault="00256DF0" w:rsidP="00F634F2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214807599"/>
                <w:placeholder>
                  <w:docPart w:val="680957AE12A74DFEB83E4DA9633DDF62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April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24957AAB" w14:textId="615187B2" w:rsidR="00F634F2" w:rsidRPr="00CE4E81" w:rsidRDefault="00F634F2" w:rsidP="00F634F2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1190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58FAF91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44EFF0E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59B8A76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B1BAA8E" w14:textId="77777777" w:rsidR="00F634F2" w:rsidRPr="00CE4E81" w:rsidRDefault="00F634F2" w:rsidP="00F634F2">
            <w:pPr>
              <w:rPr>
                <w:noProof/>
              </w:rPr>
            </w:pPr>
          </w:p>
        </w:tc>
      </w:tr>
      <w:tr w:rsidR="00F634F2" w:rsidRPr="00CE4E81" w14:paraId="25AFEC89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55136234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63AB58BA" w14:textId="77777777" w:rsidR="00F634F2" w:rsidRPr="00CE4E81" w:rsidRDefault="00F634F2" w:rsidP="00F634F2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F77D0BB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28F64C1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219439E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E43AF7C" w14:textId="77777777" w:rsidR="00F634F2" w:rsidRPr="00CE4E81" w:rsidRDefault="00F634F2" w:rsidP="00F634F2">
            <w:pPr>
              <w:rPr>
                <w:noProof/>
              </w:rPr>
            </w:pPr>
          </w:p>
        </w:tc>
      </w:tr>
      <w:tr w:rsidR="00F634F2" w:rsidRPr="00CE4E81" w14:paraId="1E7CEEC5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69120EFF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74D6348F" w14:textId="77777777" w:rsidR="00F634F2" w:rsidRPr="00CE4E81" w:rsidRDefault="00F634F2" w:rsidP="00F634F2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8AB4FAD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F1C9842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709F1D8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38FCB73" w14:textId="77777777" w:rsidR="00F634F2" w:rsidRPr="00CE4E81" w:rsidRDefault="00F634F2" w:rsidP="00F634F2">
            <w:pPr>
              <w:rPr>
                <w:noProof/>
              </w:rPr>
            </w:pPr>
          </w:p>
        </w:tc>
      </w:tr>
      <w:tr w:rsidR="00F634F2" w:rsidRPr="00CE4E81" w14:paraId="3825EA9A" w14:textId="77777777" w:rsidTr="00147045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39E0B5F0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935896002"/>
                <w:placeholder>
                  <w:docPart w:val="12C64EFE93BC45B884DAA3EC0F4FFAF7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7CB07EC4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36584000"/>
                <w:placeholder>
                  <w:docPart w:val="DFEA76E816714082822DE41F29C1D6FF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19FC2974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665823028"/>
                <w:placeholder>
                  <w:docPart w:val="25E5CD1035DD40B0BC90DD71CE276849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79CF118B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885756822"/>
                <w:placeholder>
                  <w:docPart w:val="2FF934BA25874A4BA49A7BA8FCF6CA6F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17E0E980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390842812"/>
                <w:placeholder>
                  <w:docPart w:val="9DBB216121074275AADCE6DFE2D2D0AE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2A6A8B79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496802497"/>
                <w:placeholder>
                  <w:docPart w:val="52942558458A4B7FA55EFACABABDE75D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54756EBB" w14:textId="77777777" w:rsidR="00F634F2" w:rsidRPr="00CE4E81" w:rsidRDefault="00256DF0" w:rsidP="00F634F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760101437"/>
                <w:placeholder>
                  <w:docPart w:val="3AE30D8E52864634A7019A418918AE93"/>
                </w:placeholder>
                <w:temporary/>
                <w:showingPlcHdr/>
                <w15:appearance w15:val="hidden"/>
              </w:sdtPr>
              <w:sdtEndPr/>
              <w:sdtContent>
                <w:r w:rsidR="00F634F2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F634F2" w:rsidRPr="00CE4E81" w14:paraId="782E807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A5FAA7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78D90F0" w14:textId="6A0BACDF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CFE30D7" w14:textId="018A5D5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EA46015" w14:textId="05F45799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306AD0A" w14:textId="3A68B3A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229474D" w14:textId="4BFE4DB1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A139AD" w14:textId="2C549510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5</w:t>
            </w:r>
          </w:p>
        </w:tc>
      </w:tr>
      <w:tr w:rsidR="00F634F2" w:rsidRPr="00CE4E81" w14:paraId="1936017D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B03D856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8F1337" w14:textId="12CF081B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E0F2C3" w14:textId="5CF3DF6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CDC4C8" w14:textId="2E55E84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03115D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1BDD50F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A363BC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1D97EF1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7E3C8E3" w14:textId="1CE14A7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89E9A50" w14:textId="1D1DBA7A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792AD7A" w14:textId="26207CB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11606EC" w14:textId="58AC12DF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147144" w14:textId="2B5BC779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C49F5E7" w14:textId="2C783114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6B5B3C" w14:textId="7274042D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12</w:t>
            </w:r>
          </w:p>
        </w:tc>
      </w:tr>
      <w:tr w:rsidR="00F634F2" w:rsidRPr="00CE4E81" w14:paraId="61DE87D5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BC9E45" w14:textId="30BC77C8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710B780" w14:textId="494C0FE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9D8385D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6F73C4C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475C7BB2" w14:textId="05D11AD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2023F78" w14:textId="060A8EA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49B655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5E4CF9F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FDBA3D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7B9933B3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10DCFC5" w14:textId="5FE918D4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1</w:t>
            </w: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E886CA" w14:textId="34FC8AD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887E57F" w14:textId="253D33AB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07C2B8D" w14:textId="5D6BCA5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69FA812" w14:textId="38B3CFFB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FFB14C" w14:textId="671EDB63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D41AD11" w14:textId="750A16A3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19</w:t>
            </w:r>
          </w:p>
        </w:tc>
      </w:tr>
      <w:tr w:rsidR="00F634F2" w:rsidRPr="00CE4E81" w14:paraId="7746DA7D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6141A7" w14:textId="5E10251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120859A" w14:textId="2C6BBD92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1FF3485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68EB5AB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27B227EF" w14:textId="5BDC5BC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B2BE22" w14:textId="3C54583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351509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74EFAF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01BD853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3F1163D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438F4CD" w14:textId="5A5DC9C8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814655E" w14:textId="641258B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1819B98" w14:textId="534880B5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43AE4E4" w14:textId="5AF27186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26BF465" w14:textId="19ED91B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28B7A04" w14:textId="7E4C6F81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D4D58D" w14:textId="66B60C2C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26</w:t>
            </w:r>
          </w:p>
        </w:tc>
      </w:tr>
      <w:tr w:rsidR="00F634F2" w:rsidRPr="00CE4E81" w14:paraId="14F08577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930960A" w14:textId="0AC8149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F8AA10" w14:textId="38CA8E9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B9C878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54C8202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19A11D01" w14:textId="6324351B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4E26623" w14:textId="4DCD175D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751E17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1015E0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23EAB8" w14:textId="77777777" w:rsidR="00F634F2" w:rsidRPr="00CE4E81" w:rsidRDefault="00F634F2" w:rsidP="00F634F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634F2" w:rsidRPr="00CE4E81" w14:paraId="4A24E1C8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A3CDA01" w14:textId="57997D9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B8445E9" w14:textId="299597AF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C7AC48C" w14:textId="40787CC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CD324F2" w14:textId="5CC23D8C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B3D3BF1" w14:textId="22FA4B31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317945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063B7C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</w:tr>
      <w:tr w:rsidR="00F634F2" w:rsidRPr="00CE4E81" w14:paraId="3E3B85AC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3F6986A" w14:textId="500622D3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41DD6C" w14:textId="1672E2E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16375A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2568324" w14:textId="77777777" w:rsidR="00F634F2" w:rsidRDefault="00F634F2" w:rsidP="00F634F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47D83394" w14:textId="1BF1B0E8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3F8936" w14:textId="387BD440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7FAB4B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DB2B73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B1E8E07" w14:textId="77777777" w:rsidR="00F634F2" w:rsidRPr="00CE4E81" w:rsidRDefault="00F634F2" w:rsidP="00F634F2">
            <w:pPr>
              <w:rPr>
                <w:noProof/>
              </w:rPr>
            </w:pPr>
          </w:p>
        </w:tc>
      </w:tr>
      <w:tr w:rsidR="00F634F2" w:rsidRPr="00CE4E81" w14:paraId="2D31391A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83FD3E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96DA43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4012A8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189A77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EA7C22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9A8E0F8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CB6D6A" w14:textId="77777777" w:rsidR="00F634F2" w:rsidRPr="00CE4E81" w:rsidRDefault="00F634F2" w:rsidP="00F634F2">
            <w:pPr>
              <w:rPr>
                <w:noProof/>
                <w:color w:val="60A489" w:themeColor="accent5" w:themeShade="BF"/>
              </w:rPr>
            </w:pPr>
          </w:p>
        </w:tc>
      </w:tr>
      <w:tr w:rsidR="00F634F2" w:rsidRPr="00CE4E81" w14:paraId="12D57FC4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46859C2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24853F9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CA51E5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B4A13F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9ACCD2" w14:textId="77777777" w:rsidR="00F634F2" w:rsidRPr="00CE4E81" w:rsidRDefault="00F634F2" w:rsidP="00F634F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CB07373" w14:textId="77777777" w:rsidR="00F634F2" w:rsidRPr="00CE4E81" w:rsidRDefault="00F634F2" w:rsidP="00F634F2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49D0A2" w14:textId="77777777" w:rsidR="00F634F2" w:rsidRPr="00CE4E81" w:rsidRDefault="00F634F2" w:rsidP="00F634F2">
            <w:pPr>
              <w:rPr>
                <w:noProof/>
              </w:rPr>
            </w:pPr>
          </w:p>
        </w:tc>
      </w:tr>
    </w:tbl>
    <w:p w14:paraId="23933C6D" w14:textId="77777777" w:rsidR="000357C6" w:rsidRPr="00CE4E81" w:rsidRDefault="000357C6" w:rsidP="00A21C0B">
      <w:pPr>
        <w:spacing w:after="0"/>
        <w:rPr>
          <w:noProof/>
        </w:rPr>
      </w:pPr>
      <w:r w:rsidRPr="00CE4E81">
        <w:rPr>
          <w:noProof/>
          <w:lang w:bidi="da-DK"/>
        </w:rPr>
        <w:br w:type="page"/>
      </w:r>
    </w:p>
    <w:p w14:paraId="6281DA3E" w14:textId="77777777" w:rsidR="00A21C0B" w:rsidRPr="00CE4E81" w:rsidRDefault="00A21C0B" w:rsidP="00A21C0B">
      <w:pPr>
        <w:spacing w:after="0"/>
        <w:rPr>
          <w:noProof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1190"/>
        <w:gridCol w:w="1191"/>
        <w:gridCol w:w="115"/>
        <w:gridCol w:w="1075"/>
        <w:gridCol w:w="1191"/>
        <w:gridCol w:w="1531"/>
        <w:gridCol w:w="1531"/>
      </w:tblGrid>
      <w:tr w:rsidR="000357C6" w:rsidRPr="00CE4E81" w14:paraId="11823424" w14:textId="77777777" w:rsidTr="00147045">
        <w:trPr>
          <w:trHeight w:val="397"/>
        </w:trPr>
        <w:tc>
          <w:tcPr>
            <w:tcW w:w="2381" w:type="dxa"/>
          </w:tcPr>
          <w:p w14:paraId="2A9E62A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193B6A4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1767DAF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7"/>
            <w:vAlign w:val="center"/>
          </w:tcPr>
          <w:p w14:paraId="0647F4AD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fra maj</w:t>
            </w:r>
          </w:p>
        </w:tc>
      </w:tr>
      <w:tr w:rsidR="00BB0202" w:rsidRPr="00CE4E81" w14:paraId="1BFB7DD4" w14:textId="77777777" w:rsidTr="003F13CB">
        <w:trPr>
          <w:trHeight w:val="397"/>
        </w:trPr>
        <w:tc>
          <w:tcPr>
            <w:tcW w:w="4762" w:type="dxa"/>
            <w:gridSpan w:val="2"/>
            <w:vMerge w:val="restart"/>
          </w:tcPr>
          <w:p w14:paraId="4B1711C2" w14:textId="77777777" w:rsidR="00BB0202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476274737"/>
                <w:placeholder>
                  <w:docPart w:val="D72281C6182D43C5A1AD37F056C0FB5F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Maj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4F1120A8" w14:textId="2A1647A4" w:rsidR="00BB0202" w:rsidRPr="00CE4E81" w:rsidRDefault="00BB0202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7824" w:type="dxa"/>
            <w:gridSpan w:val="7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2AC02FE" w14:textId="7BB0A9AC" w:rsidR="00BB0202" w:rsidRPr="00CE4E81" w:rsidRDefault="00BB0202" w:rsidP="00147045">
            <w:pPr>
              <w:rPr>
                <w:noProof/>
              </w:rPr>
            </w:pPr>
            <w:r>
              <w:rPr>
                <w:noProof/>
              </w:rPr>
              <w:t>1.  Udendørs træning starter</w:t>
            </w:r>
          </w:p>
        </w:tc>
      </w:tr>
      <w:tr w:rsidR="000357C6" w:rsidRPr="00CE4E81" w14:paraId="7F11A76D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1A16E04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7AA78984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85378DB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500C41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AF2D0E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0455670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0D3AB831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63510F43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37C35F92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D3642E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B149C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D66F634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2003694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7F39D50E" w14:textId="77777777" w:rsidTr="00452413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20B8DCFC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246726297"/>
                <w:placeholder>
                  <w:docPart w:val="780E92F7F9964AF684570C103A5AE2BC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6F027753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381441111"/>
                <w:placeholder>
                  <w:docPart w:val="A5C8D947E14247069DE12869BA9A9489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CA8ABC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286700881"/>
                <w:placeholder>
                  <w:docPart w:val="EF03EF6D023C45A2A6CD1C72196DF57A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496" w:type="dxa"/>
            <w:gridSpan w:val="3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7DD3D307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857114791"/>
                <w:placeholder>
                  <w:docPart w:val="AA4068973EE14EF3AB18DEBA88C0E039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266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253A18A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633780152"/>
                <w:placeholder>
                  <w:docPart w:val="6B4AE477FADE4A1EBBDD39C2247AACFF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1D68F77D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643423437"/>
                <w:placeholder>
                  <w:docPart w:val="F4CC1D10699C4A0FBBAD7F10A1B8BD99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5EEB2D68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288806842"/>
                <w:placeholder>
                  <w:docPart w:val="765E91F7425645CB8F453036321A2BDB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7F2C1ADB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8AF77F7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E9A1E91" w14:textId="589AC475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993605D" w14:textId="446F92E6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5E4B8C2" w14:textId="53E24B1E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290D6AC" w14:textId="526D1E73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88696A" w14:textId="148433C3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140D4B0" w14:textId="78EACCC3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BB0202" w:rsidRPr="00CE4E81" w14:paraId="771238C9" w14:textId="77777777" w:rsidTr="00BB5A20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0F493B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7793813" w14:textId="6572DCC4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68EA00" w14:textId="028C3A0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E5C535" w14:textId="2B68A8BF" w:rsidR="00BB0202" w:rsidRPr="00BB0202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0CB7FD5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9F3F8B4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F98E191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BB0202" w:rsidRPr="00CE4E81" w14:paraId="307B2F28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119714E" w14:textId="38EE6E78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81C8199" w14:textId="569844A4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8A49045" w14:textId="2A03B347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C3F57B1" w14:textId="3116D162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141D16" w14:textId="5A66F8D8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FAC8B2B" w14:textId="3CBA8AD9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63B09C" w14:textId="17E2CA15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BB0202" w:rsidRPr="00CE4E81" w14:paraId="5F230823" w14:textId="77777777" w:rsidTr="00452413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8B929BD" w14:textId="77777777" w:rsidR="00063613" w:rsidRPr="00BB0202" w:rsidRDefault="00063613" w:rsidP="00063613">
            <w:pPr>
              <w:rPr>
                <w:b/>
                <w:bCs/>
                <w:i/>
                <w:iCs/>
                <w:noProof/>
              </w:rPr>
            </w:pPr>
            <w:r w:rsidRPr="00BB0202">
              <w:rPr>
                <w:b/>
                <w:bCs/>
                <w:noProof/>
                <w:highlight w:val="green"/>
              </w:rPr>
              <w:t>Udendørs træning starter</w:t>
            </w:r>
          </w:p>
          <w:p w14:paraId="00CCED3F" w14:textId="6282ED9B" w:rsidR="00BB0202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0B649F3" w14:textId="6CE51701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EFDC37C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84130C2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7C3FD4BA" w14:textId="37F84B9B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D0ECFD" w14:textId="2BB06A6A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2084D8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B9531A1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9DBB31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BB0202" w:rsidRPr="00CE4E81" w14:paraId="7D0723BF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DFC0F8A" w14:textId="338B4655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1</w:t>
            </w:r>
            <w:r w:rsidR="00063613">
              <w:rPr>
                <w:noProof/>
                <w:lang w:bidi="da-DK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9ECFF65" w14:textId="586A047C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40E8C81" w14:textId="20592C44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D30D6ED" w14:textId="56A43D9C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5B2266E" w14:textId="297D49E4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7905C0" w14:textId="265DD1BD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3DE9501" w14:textId="4A362E83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17</w:t>
            </w:r>
          </w:p>
        </w:tc>
      </w:tr>
      <w:tr w:rsidR="00BB0202" w:rsidRPr="00CE4E81" w14:paraId="26F50B41" w14:textId="77777777" w:rsidTr="00452413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F3552B" w14:textId="29EF3176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31712FC" w14:textId="5849443F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795DF0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A1597DB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17402883" w14:textId="796F73F6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35EF0B3" w14:textId="0DCC1090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44C4F7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450B94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4D9EA0F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BB0202" w:rsidRPr="00CE4E81" w14:paraId="4D0D1B6C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BD933C" w14:textId="2C7748DD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C61761" w14:textId="7D268223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A7B88A7" w14:textId="47A734BF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365327" w14:textId="7BB7C6E3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F20AE00" w14:textId="3717722B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BFFDA2" w14:textId="30A6C2C6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720A97" w14:textId="766C33A3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24</w:t>
            </w:r>
          </w:p>
        </w:tc>
      </w:tr>
      <w:tr w:rsidR="00BB0202" w:rsidRPr="00CE4E81" w14:paraId="4B7D27B2" w14:textId="77777777" w:rsidTr="00452413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AE1CC8A" w14:textId="68A41876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370767E" w14:textId="7A4B50E3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C0A88A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10E9FDB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C7E87A1" w14:textId="391779B6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260CBE" w14:textId="366B157E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C3CC63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84B313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D6DA30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BB0202" w:rsidRPr="00CE4E81" w14:paraId="11B1902D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B68C3B7" w14:textId="6F59205F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063613">
              <w:rPr>
                <w:noProof/>
                <w:lang w:bidi="da-DK"/>
              </w:rPr>
              <w:t>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D28F41D" w14:textId="35DB5767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729AB97" w14:textId="2CF9A63B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27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4A89C65" w14:textId="32D98971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3848EAD" w14:textId="4BEED510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29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6287B2" w14:textId="11DB20CE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30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1FC9374" w14:textId="1FC8DBC5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31</w:t>
            </w:r>
          </w:p>
        </w:tc>
      </w:tr>
      <w:tr w:rsidR="00BB0202" w:rsidRPr="00CE4E81" w14:paraId="09BA26EB" w14:textId="77777777" w:rsidTr="00452413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F4C950" w14:textId="45245485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DC0064" w14:textId="1DCB52AD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4A51D33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D5DFE73" w14:textId="77777777" w:rsidR="00BB0202" w:rsidRDefault="00BB0202" w:rsidP="00BB02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307DF9B" w14:textId="79F76235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01A30FF" w14:textId="1C2F80F4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D691DC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A67C10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6F2552B" w14:textId="77777777" w:rsidR="00BB0202" w:rsidRPr="00CE4E81" w:rsidRDefault="00BB0202" w:rsidP="00BB02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BB0202" w:rsidRPr="00CE4E81" w14:paraId="55CFDDBF" w14:textId="77777777" w:rsidTr="00452413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73C61C" w14:textId="0C9718CC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83F79E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BF1AE7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77D3BA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026F2B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06FB456" w14:textId="77777777" w:rsidR="00BB0202" w:rsidRPr="00CE4E81" w:rsidRDefault="00BB0202" w:rsidP="00BB020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6640C8" w14:textId="77777777" w:rsidR="00BB0202" w:rsidRPr="00CE4E81" w:rsidRDefault="00BB0202" w:rsidP="00BB0202">
            <w:pPr>
              <w:rPr>
                <w:noProof/>
                <w:color w:val="60A489" w:themeColor="accent5" w:themeShade="BF"/>
              </w:rPr>
            </w:pPr>
          </w:p>
        </w:tc>
      </w:tr>
      <w:tr w:rsidR="00BB0202" w:rsidRPr="00CE4E81" w14:paraId="45309CA0" w14:textId="77777777" w:rsidTr="00452413">
        <w:trPr>
          <w:trHeight w:val="102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27ABEDB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9F8A290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814156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49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3B43D9C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4AC5A72" w14:textId="77777777" w:rsidR="00BB0202" w:rsidRPr="00CE4E81" w:rsidRDefault="00BB0202" w:rsidP="00BB02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31699E8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1B58F6" w14:textId="77777777" w:rsidR="00BB0202" w:rsidRPr="00CE4E81" w:rsidRDefault="00BB0202" w:rsidP="00BB0202">
            <w:pPr>
              <w:rPr>
                <w:noProof/>
              </w:rPr>
            </w:pPr>
          </w:p>
        </w:tc>
      </w:tr>
      <w:tr w:rsidR="00BB0202" w:rsidRPr="00CE4E81" w14:paraId="73F13A31" w14:textId="77777777" w:rsidTr="00147045">
        <w:trPr>
          <w:trHeight w:val="397"/>
        </w:trPr>
        <w:tc>
          <w:tcPr>
            <w:tcW w:w="2381" w:type="dxa"/>
          </w:tcPr>
          <w:p w14:paraId="6BC35D6C" w14:textId="60EC5004" w:rsidR="00BB0202" w:rsidRPr="00CE4E81" w:rsidRDefault="00BB0202" w:rsidP="00BB0202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lastRenderedPageBreak/>
              <w:br w:type="page"/>
            </w:r>
          </w:p>
        </w:tc>
        <w:tc>
          <w:tcPr>
            <w:tcW w:w="2381" w:type="dxa"/>
          </w:tcPr>
          <w:p w14:paraId="40E3E854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</w:tcPr>
          <w:p w14:paraId="0254AE2B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7824" w:type="dxa"/>
            <w:gridSpan w:val="7"/>
            <w:vAlign w:val="center"/>
          </w:tcPr>
          <w:p w14:paraId="05AA5E53" w14:textId="77777777" w:rsidR="00BB0202" w:rsidRPr="00CE4E81" w:rsidRDefault="00BB0202" w:rsidP="00BB0202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juni</w:t>
            </w:r>
          </w:p>
        </w:tc>
      </w:tr>
      <w:tr w:rsidR="00BB0202" w:rsidRPr="00CE4E81" w14:paraId="1D1681AC" w14:textId="77777777" w:rsidTr="00147045">
        <w:trPr>
          <w:trHeight w:val="397"/>
        </w:trPr>
        <w:tc>
          <w:tcPr>
            <w:tcW w:w="4762" w:type="dxa"/>
            <w:gridSpan w:val="2"/>
            <w:vMerge w:val="restart"/>
          </w:tcPr>
          <w:p w14:paraId="085268CC" w14:textId="77777777" w:rsidR="00BB0202" w:rsidRPr="00CE4E81" w:rsidRDefault="00256DF0" w:rsidP="00BB0202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379157486"/>
                <w:placeholder>
                  <w:docPart w:val="FC8EC6FE3F78460F8783EAF87014C0E4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Juni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5C8B202A" w14:textId="77A7ADC5" w:rsidR="00BB0202" w:rsidRPr="00CE4E81" w:rsidRDefault="00BB0202" w:rsidP="00BB0202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1190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05DE517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  <w:gridSpan w:val="3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D2A8A89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41161D1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9E263AC" w14:textId="77777777" w:rsidR="00BB0202" w:rsidRPr="00CE4E81" w:rsidRDefault="00BB0202" w:rsidP="00BB0202">
            <w:pPr>
              <w:rPr>
                <w:noProof/>
              </w:rPr>
            </w:pPr>
          </w:p>
        </w:tc>
      </w:tr>
      <w:tr w:rsidR="00BB0202" w:rsidRPr="00CE4E81" w14:paraId="49D7D138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3796234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62B919A3" w14:textId="77777777" w:rsidR="00BB0202" w:rsidRPr="00CE4E81" w:rsidRDefault="00BB0202" w:rsidP="00BB0202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2197D9E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6F51CD2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45F7909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DB31275" w14:textId="77777777" w:rsidR="00BB0202" w:rsidRPr="00CE4E81" w:rsidRDefault="00BB0202" w:rsidP="00BB0202">
            <w:pPr>
              <w:rPr>
                <w:noProof/>
              </w:rPr>
            </w:pPr>
          </w:p>
        </w:tc>
      </w:tr>
      <w:tr w:rsidR="00BB0202" w:rsidRPr="00CE4E81" w14:paraId="310C09D5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77822C74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57F0598C" w14:textId="77777777" w:rsidR="00BB0202" w:rsidRPr="00CE4E81" w:rsidRDefault="00BB0202" w:rsidP="00BB0202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AA82FFE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145FED6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54E303B" w14:textId="77777777" w:rsidR="00BB0202" w:rsidRPr="00CE4E81" w:rsidRDefault="00BB0202" w:rsidP="00BB0202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39D3521" w14:textId="77777777" w:rsidR="00BB0202" w:rsidRPr="00CE4E81" w:rsidRDefault="00BB0202" w:rsidP="00BB0202">
            <w:pPr>
              <w:rPr>
                <w:noProof/>
              </w:rPr>
            </w:pPr>
          </w:p>
        </w:tc>
      </w:tr>
      <w:tr w:rsidR="00BB0202" w:rsidRPr="00CE4E81" w14:paraId="44A1CDD7" w14:textId="77777777" w:rsidTr="00147045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35E1F7DD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779307358"/>
                <w:placeholder>
                  <w:docPart w:val="C3FA394491E14C1D8BE5800EF23B4F1B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38EE97B4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318967821"/>
                <w:placeholder>
                  <w:docPart w:val="39F7C949D14C48428B0B9E2216F58021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343E93A2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209947987"/>
                <w:placeholder>
                  <w:docPart w:val="8F6F4E0B7A6C41EFA19345EDEC789ADF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FB26D04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557431425"/>
                <w:placeholder>
                  <w:docPart w:val="E9569A7366DB4D33ABA3BECCFB41E2BF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3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B0D1103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573193267"/>
                <w:placeholder>
                  <w:docPart w:val="22CEF7D0377C4203A74CABEEB2B16805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1F5282C6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422173083"/>
                <w:placeholder>
                  <w:docPart w:val="1111CD63E63E46CC98EDFEF029F0295F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3B6FA1DF" w14:textId="77777777" w:rsidR="00BB0202" w:rsidRPr="00CE4E81" w:rsidRDefault="00256DF0" w:rsidP="00BB0202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565030080"/>
                <w:placeholder>
                  <w:docPart w:val="D71714D65DB046AB9A7E44AB6DD0BC7F"/>
                </w:placeholder>
                <w:temporary/>
                <w:showingPlcHdr/>
                <w15:appearance w15:val="hidden"/>
              </w:sdtPr>
              <w:sdtEndPr/>
              <w:sdtContent>
                <w:r w:rsidR="00BB0202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BB0202" w:rsidRPr="00CE4E81" w14:paraId="74BC11F5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E62852E" w14:textId="60D0E495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49BE18B" w14:textId="48DE04AA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B28754E" w14:textId="0865D41D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A28E2B6" w14:textId="458714A8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4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D8E54DC" w14:textId="6A304CBE" w:rsidR="00BB0202" w:rsidRPr="00CE4E81" w:rsidRDefault="00063613" w:rsidP="00BB02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5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85A2F66" w14:textId="59FCFB73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D92DBA" w14:textId="5947503B" w:rsidR="00BB0202" w:rsidRPr="00CE4E81" w:rsidRDefault="00063613" w:rsidP="00BB02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063613" w:rsidRPr="00CE4E81" w14:paraId="5B94D094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09D897" w14:textId="56D31A25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AC70AFA" w14:textId="7B9EE69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A001C73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1501E41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10FCBE83" w14:textId="49A5591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256914" w14:textId="67587B8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3CF4A9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82F3C7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CEE0DA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63FE5847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7129F3F" w14:textId="18F62FF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07419CB" w14:textId="66414BE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0E356C" w14:textId="3A734373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9243E4F" w14:textId="0CE74DA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E7740E1" w14:textId="787EE3B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00CBF6" w14:textId="2610D92C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9D5623" w14:textId="652CE84F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14</w:t>
            </w:r>
          </w:p>
        </w:tc>
      </w:tr>
      <w:tr w:rsidR="00063613" w:rsidRPr="00CE4E81" w14:paraId="45485CD2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8D8212" w14:textId="375AE69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2C3C40E" w14:textId="354D5A2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387F9C2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28569C8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0B452CEC" w14:textId="1338037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D9196C" w14:textId="66EA801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B12D35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E203686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D89E94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2EF8B865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41DC1F4" w14:textId="3F5FE378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4A66312" w14:textId="4A096725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E334A34" w14:textId="4AAA8ED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0B2B497" w14:textId="4C56965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2C6B689" w14:textId="0EB39FD1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5569A8" w14:textId="687163E4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C31B3C" w14:textId="434DBFCE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21</w:t>
            </w:r>
          </w:p>
        </w:tc>
      </w:tr>
      <w:tr w:rsidR="00063613" w:rsidRPr="00CE4E81" w14:paraId="7EB0D705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C6CE3D" w14:textId="6A03DF38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E2C1F1" w14:textId="3197575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FF5378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F31DD69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0D3714D8" w14:textId="3707F58A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27513A" w14:textId="4763744B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63DEBC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64A2C5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9C53C8D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2B69B8C8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135C6F0" w14:textId="500C50F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71DC338" w14:textId="5350A28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BD739F8" w14:textId="7B15C5F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AD7DE40" w14:textId="3CAEB05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675FA2B" w14:textId="59B1BAA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70B10F2" w14:textId="2359E5F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E95FF24" w14:textId="498034E9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28</w:t>
            </w:r>
          </w:p>
        </w:tc>
      </w:tr>
      <w:tr w:rsidR="00063613" w:rsidRPr="00CE4E81" w14:paraId="52BA5235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1E2AD0C" w14:textId="01228A1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155769" w14:textId="251795BB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4D7DB76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80B0982" w14:textId="77777777" w:rsidR="00063613" w:rsidRDefault="00063613" w:rsidP="00063613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0DC73DE0" w14:textId="1A7894F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9D6EFA" w14:textId="1EF668B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B733ED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4FF366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63963E6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7FEE1B75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0F0AB6C" w14:textId="39CC982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BED24DA" w14:textId="1DE45613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3AB9823" w14:textId="0E5BC6EE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8F8417E" w14:textId="7A96AA88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6F56341" w14:textId="50BD363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EED7E58" w14:textId="3DF08F7B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14C59E" w14:textId="01192D6E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72861727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A04845" w14:textId="66B0F75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016724" w14:textId="2E0DAF3B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DEB575" w14:textId="71EB40B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6E41A20" w14:textId="6284A50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CB288C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7DF646B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1C2362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5C43C90A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3327FC" w14:textId="05D54A0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91A8EA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A05F4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933F87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F8E860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F7658C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FF67F4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015CAC37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8476D3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7CF4F9A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2D7D58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72E6DDC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B398967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59379D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EB78456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5FD60CF8" w14:textId="77777777" w:rsidTr="00147045">
        <w:trPr>
          <w:trHeight w:val="397"/>
        </w:trPr>
        <w:tc>
          <w:tcPr>
            <w:tcW w:w="2381" w:type="dxa"/>
          </w:tcPr>
          <w:p w14:paraId="6143C74B" w14:textId="1ACE70E7" w:rsidR="00063613" w:rsidRPr="00CE4E81" w:rsidRDefault="00063613" w:rsidP="00063613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br w:type="page"/>
            </w:r>
          </w:p>
        </w:tc>
        <w:tc>
          <w:tcPr>
            <w:tcW w:w="2381" w:type="dxa"/>
          </w:tcPr>
          <w:p w14:paraId="00417113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2381" w:type="dxa"/>
          </w:tcPr>
          <w:p w14:paraId="397150B6" w14:textId="77777777" w:rsidR="00063613" w:rsidRDefault="00063613" w:rsidP="00063613">
            <w:pPr>
              <w:rPr>
                <w:noProof/>
              </w:rPr>
            </w:pPr>
          </w:p>
          <w:p w14:paraId="60BCAC49" w14:textId="77777777" w:rsidR="00063613" w:rsidRDefault="00063613" w:rsidP="00063613">
            <w:pPr>
              <w:rPr>
                <w:noProof/>
              </w:rPr>
            </w:pPr>
          </w:p>
          <w:p w14:paraId="699B9DCC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7824" w:type="dxa"/>
            <w:gridSpan w:val="7"/>
            <w:vAlign w:val="center"/>
          </w:tcPr>
          <w:p w14:paraId="12018849" w14:textId="412A4E3A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6A7EA252" w14:textId="77777777" w:rsidTr="00687935">
        <w:trPr>
          <w:trHeight w:val="397"/>
        </w:trPr>
        <w:tc>
          <w:tcPr>
            <w:tcW w:w="4762" w:type="dxa"/>
            <w:gridSpan w:val="2"/>
            <w:vMerge w:val="restart"/>
          </w:tcPr>
          <w:p w14:paraId="31BC65A1" w14:textId="77777777" w:rsidR="00063613" w:rsidRPr="00CE4E81" w:rsidRDefault="00256DF0" w:rsidP="00063613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143534729"/>
                <w:placeholder>
                  <w:docPart w:val="50DEF457052C44B98AEB1A6B52B1E1A6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Juli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23939BAB" w14:textId="3B7D25A1" w:rsidR="00063613" w:rsidRPr="00CE4E81" w:rsidRDefault="00063613" w:rsidP="00063613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3571" w:type="dxa"/>
            <w:gridSpan w:val="4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A72A2AE" w14:textId="3B6D7773" w:rsidR="00063613" w:rsidRPr="00CE4E81" w:rsidRDefault="00063613" w:rsidP="00063613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august</w:t>
            </w: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AD7B9DC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1022628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3CDCAA5A" w14:textId="77777777" w:rsidTr="00E07BB4">
        <w:trPr>
          <w:trHeight w:val="397"/>
        </w:trPr>
        <w:tc>
          <w:tcPr>
            <w:tcW w:w="4762" w:type="dxa"/>
            <w:gridSpan w:val="2"/>
            <w:vMerge/>
          </w:tcPr>
          <w:p w14:paraId="1726232C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2D1FFA5F" w14:textId="77777777" w:rsidR="00063613" w:rsidRPr="00CE4E81" w:rsidRDefault="00063613" w:rsidP="00063613">
            <w:pPr>
              <w:rPr>
                <w:b/>
                <w:bCs/>
                <w:noProof/>
              </w:rPr>
            </w:pPr>
          </w:p>
        </w:tc>
        <w:tc>
          <w:tcPr>
            <w:tcW w:w="3571" w:type="dxa"/>
            <w:gridSpan w:val="4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41CED56" w14:textId="7551A8B2" w:rsidR="00063613" w:rsidRPr="00CE4E81" w:rsidRDefault="00063613" w:rsidP="00063613">
            <w:pPr>
              <w:rPr>
                <w:noProof/>
              </w:rPr>
            </w:pPr>
            <w:r w:rsidRPr="003F38E5">
              <w:rPr>
                <w:noProof/>
                <w:highlight w:val="green"/>
              </w:rPr>
              <w:t>Sommerferie</w:t>
            </w: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4C9A201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658EF2F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51B73685" w14:textId="77777777" w:rsidTr="0082050C">
        <w:trPr>
          <w:trHeight w:val="397"/>
        </w:trPr>
        <w:tc>
          <w:tcPr>
            <w:tcW w:w="4762" w:type="dxa"/>
            <w:gridSpan w:val="2"/>
            <w:vMerge/>
          </w:tcPr>
          <w:p w14:paraId="78801516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64B5D763" w14:textId="77777777" w:rsidR="00063613" w:rsidRPr="00CE4E81" w:rsidRDefault="00063613" w:rsidP="00063613">
            <w:pPr>
              <w:rPr>
                <w:b/>
                <w:bCs/>
                <w:noProof/>
              </w:rPr>
            </w:pPr>
          </w:p>
        </w:tc>
        <w:tc>
          <w:tcPr>
            <w:tcW w:w="3571" w:type="dxa"/>
            <w:gridSpan w:val="4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10D54F3" w14:textId="2E10369A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780C293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1B54223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793E516B" w14:textId="77777777" w:rsidTr="00147045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7CB36541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550997192"/>
                <w:placeholder>
                  <w:docPart w:val="C362FB3D93BA46B6B7C2EE05B9AF8B1D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09405FC2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2114275542"/>
                <w:placeholder>
                  <w:docPart w:val="3B84D1B1C35447BD9EB9E9A030A00574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05A653BF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47568329"/>
                <w:placeholder>
                  <w:docPart w:val="67D31A00152842B59CA469DC9D9A2CA0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8E777B0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020588235"/>
                <w:placeholder>
                  <w:docPart w:val="D716078DD81142E4AF8DE12DC28C81BD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3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2E788B5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46174504"/>
                <w:placeholder>
                  <w:docPart w:val="AC505BB210A44B8D899AE9DA7C584E93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47746590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315018032"/>
                <w:placeholder>
                  <w:docPart w:val="76C6637757D746FAAD7E2B645164F5B8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531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57692F09" w14:textId="77777777" w:rsidR="00063613" w:rsidRPr="00CE4E81" w:rsidRDefault="00256DF0" w:rsidP="00063613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77782432"/>
                <w:placeholder>
                  <w:docPart w:val="184DED4517BF48ED834F73FB29C79C20"/>
                </w:placeholder>
                <w:temporary/>
                <w:showingPlcHdr/>
                <w15:appearance w15:val="hidden"/>
              </w:sdtPr>
              <w:sdtEndPr/>
              <w:sdtContent>
                <w:r w:rsidR="00063613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063613" w:rsidRPr="00CE4E81" w14:paraId="33859B98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6C67E50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7E8BA6C" w14:textId="718C43E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644A8A2" w14:textId="5672FC3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306422A" w14:textId="5CF2312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2253400" w14:textId="3BEAB771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48CFD2" w14:textId="3AD3B901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C5993BE" w14:textId="646DD440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5</w:t>
            </w:r>
          </w:p>
        </w:tc>
      </w:tr>
      <w:tr w:rsidR="00063613" w:rsidRPr="00CE4E81" w14:paraId="183459F7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7AED935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9CF8890" w14:textId="2D14E50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9B6F300" w14:textId="41E320A8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95160C" w14:textId="4168ACDD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7BBC66" w14:textId="67BC805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F7806D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06BAAD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152C0D6B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B6C076A" w14:textId="6432743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A652733" w14:textId="0AA3376A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59DCA7C" w14:textId="13BEF8E1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16DD3A8" w14:textId="66AE51B3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5DC159" w14:textId="7070D96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10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CF7410" w14:textId="169A5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1A43FB1" w14:textId="658D1CAF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12</w:t>
            </w:r>
          </w:p>
        </w:tc>
      </w:tr>
      <w:tr w:rsidR="00063613" w:rsidRPr="00CE4E81" w14:paraId="379CB726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60B8A7A" w14:textId="45944C3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3CC500A" w14:textId="2418B6D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274608" w14:textId="632B652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DB675CD" w14:textId="12D40CC5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BD20B97" w14:textId="6BFA8A4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13A30E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632C06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6F67E2B5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22B05E6" w14:textId="17A51CF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1</w:t>
            </w: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78DFAE9" w14:textId="69384E48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CDF7285" w14:textId="6D0F0E7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33922CB" w14:textId="1906400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F8B4B8" w14:textId="4836121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39AAB1" w14:textId="60553CAB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563CD1" w14:textId="2FC1EDDE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19</w:t>
            </w:r>
          </w:p>
        </w:tc>
      </w:tr>
      <w:tr w:rsidR="00063613" w:rsidRPr="00CE4E81" w14:paraId="1C277C4E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713036" w14:textId="0596AB4B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4538E90" w14:textId="0036216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910967" w14:textId="7EC8C72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CE4DF5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2254C9" w14:textId="778C5AE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CE4DF5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1B8ED6" w14:textId="5E897F21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CE4DF5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F43B68E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BF4784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0152483F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1D87EA6" w14:textId="5003D9EE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97F76A0" w14:textId="493FCDD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9F6CD8B" w14:textId="2B1C164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C37F2CF" w14:textId="13D6B943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96ADA92" w14:textId="6A832405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4FF80B" w14:textId="797F04FA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EB9223" w14:textId="7DDF81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26</w:t>
            </w:r>
          </w:p>
        </w:tc>
      </w:tr>
      <w:tr w:rsidR="00063613" w:rsidRPr="00CE4E81" w14:paraId="3D6E2701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AA525B" w14:textId="7CE8F6D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0B27B3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26531D" w14:textId="10525965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0B27B3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4F4D9D" w14:textId="423C2FAA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0B27B3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613DDA" w14:textId="19FD5A89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0B27B3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88EA86B" w14:textId="2787021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0B27B3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3DFE1A6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E04970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063613" w:rsidRPr="00CE4E81" w14:paraId="66AC2EEA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5DB189F" w14:textId="1DB0E93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14C5BA4" w14:textId="1F1D131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96447D1" w14:textId="63F0008F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7240155" w14:textId="52021CB4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30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B53E81B" w14:textId="3938E056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31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FC1F8F" w14:textId="6F723A13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53A34B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63614745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90A976" w14:textId="11CDD36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A52F9F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C207A2" w14:textId="20348AB0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A52F9F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AB9DC0" w14:textId="1AB93B1C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A52F9F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CFCF07" w14:textId="4F1D6B5A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A52F9F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46182E" w14:textId="3A64F972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  <w:r w:rsidRPr="00A52F9F">
              <w:rPr>
                <w:noProof/>
                <w:color w:val="262626" w:themeColor="text1" w:themeTint="D9"/>
              </w:rPr>
              <w:t>Sommerferie.</w:t>
            </w: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1A9858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533692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477CD946" w14:textId="77777777" w:rsidTr="00147045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F7FFCE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1D3E3B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E92059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8AB1AC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CF0E4A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6421FE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531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D7909E2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2B1EE83A" w14:textId="77777777" w:rsidTr="00805C9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A838C9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972F25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5F853CB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2B352D0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47CB4A7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2B4242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531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99C4C7" w14:textId="77777777" w:rsidR="00063613" w:rsidRPr="00CE4E81" w:rsidRDefault="00063613" w:rsidP="00063613">
            <w:pPr>
              <w:rPr>
                <w:noProof/>
              </w:rPr>
            </w:pPr>
          </w:p>
        </w:tc>
      </w:tr>
    </w:tbl>
    <w:p w14:paraId="5BBFBC0E" w14:textId="77777777" w:rsidR="000357C6" w:rsidRPr="00CE4E81" w:rsidRDefault="000357C6" w:rsidP="00A21C0B">
      <w:pPr>
        <w:spacing w:after="0"/>
        <w:rPr>
          <w:noProof/>
        </w:rPr>
      </w:pPr>
      <w:r w:rsidRPr="00CE4E81">
        <w:rPr>
          <w:noProof/>
          <w:lang w:bidi="da-DK"/>
        </w:rPr>
        <w:br w:type="page"/>
      </w:r>
    </w:p>
    <w:p w14:paraId="659E4DC2" w14:textId="77777777" w:rsidR="00A21C0B" w:rsidRPr="00CE4E81" w:rsidRDefault="00A21C0B" w:rsidP="00A21C0B">
      <w:pPr>
        <w:spacing w:after="0"/>
        <w:rPr>
          <w:noProof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1190"/>
        <w:gridCol w:w="1191"/>
        <w:gridCol w:w="1190"/>
        <w:gridCol w:w="1191"/>
        <w:gridCol w:w="1845"/>
        <w:gridCol w:w="1217"/>
      </w:tblGrid>
      <w:tr w:rsidR="000357C6" w:rsidRPr="00CE4E81" w14:paraId="184001F8" w14:textId="77777777" w:rsidTr="00147045">
        <w:trPr>
          <w:trHeight w:val="397"/>
        </w:trPr>
        <w:tc>
          <w:tcPr>
            <w:tcW w:w="2381" w:type="dxa"/>
          </w:tcPr>
          <w:p w14:paraId="051A022B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51D1D44E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79CAA66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6E5D9C3F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august</w:t>
            </w:r>
          </w:p>
        </w:tc>
      </w:tr>
      <w:tr w:rsidR="000357C6" w:rsidRPr="00CE4E81" w14:paraId="34E3337D" w14:textId="77777777" w:rsidTr="00147045">
        <w:trPr>
          <w:trHeight w:val="397"/>
        </w:trPr>
        <w:tc>
          <w:tcPr>
            <w:tcW w:w="4762" w:type="dxa"/>
            <w:gridSpan w:val="2"/>
            <w:vMerge w:val="restart"/>
          </w:tcPr>
          <w:p w14:paraId="6A983BEA" w14:textId="77777777" w:rsidR="000357C6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094900948"/>
                <w:placeholder>
                  <w:docPart w:val="D4CE7E0F51AD4758B5FDCBE8529903EC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August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6D3F8261" w14:textId="279F198E" w:rsidR="000357C6" w:rsidRPr="00CE4E81" w:rsidRDefault="00147045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 w:rsidR="00063613">
              <w:rPr>
                <w:noProof/>
                <w:lang w:bidi="da-DK"/>
              </w:rPr>
              <w:t>6</w:t>
            </w:r>
          </w:p>
        </w:tc>
        <w:tc>
          <w:tcPr>
            <w:tcW w:w="1190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879C58A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29C142D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8BEE26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E008460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53ABF3C6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B3B095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72E33582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188BEAE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607D5D4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5A2FDD5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8F0A9B9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0419B9C7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6B3DD6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3D419687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838984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E36B07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31C8273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7C5389E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4072AEBF" w14:textId="77777777" w:rsidTr="0042067A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69F8B97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382021731"/>
                <w:placeholder>
                  <w:docPart w:val="A737592CA3714FF591153FC5FD68C1E3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05F10B7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660358331"/>
                <w:placeholder>
                  <w:docPart w:val="73E4121BE44045A79677D92B1B1EA565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0B509A69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51032840"/>
                <w:placeholder>
                  <w:docPart w:val="D392B52E04E942A0BF1CC7903F3CBD1A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E40760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249386765"/>
                <w:placeholder>
                  <w:docPart w:val="67CE9C7E40534DBCA43DA84AF47BCCB8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79FBBF4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742839853"/>
                <w:placeholder>
                  <w:docPart w:val="ACB0C9BAEC1445429F446D5D5833657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845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49E517F9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420257317"/>
                <w:placeholder>
                  <w:docPart w:val="9280B3E2714E4A64933CDF2A772D9335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217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74D592E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495076699"/>
                <w:placeholder>
                  <w:docPart w:val="B0E7DDF215444659A8F75ED946CB8864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1F0CE951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AA699A6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4613AFD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120D2E8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347BD56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23768C7" w14:textId="4EC25B1C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BB80A6" w14:textId="3469CA40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43186C" w14:textId="3B57ABBF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</w:t>
            </w:r>
          </w:p>
        </w:tc>
      </w:tr>
      <w:tr w:rsidR="00147045" w:rsidRPr="00CE4E81" w14:paraId="7C93B903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5F7934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2B9A33E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6B87C2F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80D7CF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FE41E01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5FE54D" w14:textId="77777777" w:rsidR="00147045" w:rsidRPr="00CE4E81" w:rsidRDefault="00147045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ECAC1D" w14:textId="77777777" w:rsidR="00147045" w:rsidRPr="00CE4E81" w:rsidRDefault="00147045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6B18532B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A2D9842" w14:textId="08250FC1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236F2AB" w14:textId="183625F9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086A08" w14:textId="7EA7B1BE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AD87B90" w14:textId="7161DA92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E09282B" w14:textId="0C2ACE95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56BFD5" w14:textId="0271424E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0A096D" w14:textId="58AE62BE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9</w:t>
            </w:r>
          </w:p>
        </w:tc>
      </w:tr>
      <w:tr w:rsidR="003F38E5" w:rsidRPr="00CE4E81" w14:paraId="79D99A77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3B862B" w14:textId="6D72820D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6F1519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96E8AD" w14:textId="5CF40C54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6F1519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70E4DAF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AC70A78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3D691282" w14:textId="10E9538C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F7E105" w14:textId="63183956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A801D7B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F7FF62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0D1B36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19262AD0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C07BBBF" w14:textId="1C957E70" w:rsidR="00147045" w:rsidRPr="00CE4E81" w:rsidRDefault="003F38E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</w:t>
            </w:r>
            <w:r w:rsidR="00063613">
              <w:rPr>
                <w:noProof/>
                <w:lang w:bidi="da-DK"/>
              </w:rPr>
              <w:t>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FBA533F" w14:textId="5218BC02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A186EF3" w14:textId="584F9377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6656307" w14:textId="4F6A9ACB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A94DBF6" w14:textId="749C9861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BC72CBA" w14:textId="7C08EA14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30BDCE6" w14:textId="382C9021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16</w:t>
            </w:r>
          </w:p>
        </w:tc>
      </w:tr>
      <w:tr w:rsidR="003F38E5" w:rsidRPr="00CE4E81" w14:paraId="5892AEBC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453D6F" w14:textId="2063C84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466C77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52BD4A" w14:textId="3C0879E4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466C77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236CCF1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B612465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834A449" w14:textId="08BE37A6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8F6DA4" w14:textId="335C79BA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6E26B5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CFF0F4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F5B9C93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7025280B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E463B64" w14:textId="065A4275" w:rsidR="00147045" w:rsidRPr="00CE4E81" w:rsidRDefault="003F38E5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</w:t>
            </w:r>
            <w:r w:rsidR="00063613"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7611DAE" w14:textId="68145B00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3BC7873" w14:textId="405AC506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0659E42" w14:textId="7A4DAC63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751296" w14:textId="19473B31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756B858" w14:textId="6BB26705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EAD61E" w14:textId="05049287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23</w:t>
            </w:r>
          </w:p>
        </w:tc>
      </w:tr>
      <w:tr w:rsidR="003F38E5" w:rsidRPr="00CE4E81" w14:paraId="171E676C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7E249B" w14:textId="4A0F611C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6F04E9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4F3CD3" w14:textId="4B0D4B55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6F04E9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697FA6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E52BA73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70DD67C8" w14:textId="26C7C1FE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E34AAE" w14:textId="7DB6941B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2B4EC1F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1D3454B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1161488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4E177F56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4724EB0" w14:textId="1678A740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063613"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0416F1C" w14:textId="3F9E70BD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9504F5A" w14:textId="7894E663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0102CA" w14:textId="2B3C5189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27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6D4EA15" w14:textId="0DBD5C7A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24F448" w14:textId="1F9CFAA2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BC4107" w14:textId="31E3BF46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30</w:t>
            </w:r>
          </w:p>
        </w:tc>
      </w:tr>
      <w:tr w:rsidR="003F38E5" w:rsidRPr="00CE4E81" w14:paraId="18277F4A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7CDF41" w14:textId="61E64F78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8DB8BA" w14:textId="5B839C83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869FC8C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50A6770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6AF471A3" w14:textId="2B2F3910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B871A7" w14:textId="605CD135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ECDBD3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BA046B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4863BF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7EEA2027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E4AF8C0" w14:textId="39C5C0F2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3</w:t>
            </w:r>
            <w:r w:rsidR="00063613">
              <w:rPr>
                <w:noProof/>
                <w:lang w:bidi="da-DK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D35A06F" w14:textId="6227BD3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58B57D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F375D37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9FFFAE6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48FD08" w14:textId="77777777" w:rsidR="00147045" w:rsidRPr="00CE4E81" w:rsidRDefault="00147045" w:rsidP="00147045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71FED94" w14:textId="77777777" w:rsidR="00147045" w:rsidRPr="00CE4E81" w:rsidRDefault="00147045" w:rsidP="00147045">
            <w:pPr>
              <w:rPr>
                <w:noProof/>
                <w:color w:val="60A489" w:themeColor="accent5" w:themeShade="BF"/>
              </w:rPr>
            </w:pPr>
          </w:p>
        </w:tc>
      </w:tr>
      <w:tr w:rsidR="000357C6" w:rsidRPr="00CE4E81" w14:paraId="1BE7EE07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E06CC1" w14:textId="66974191" w:rsidR="000357C6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AB91A3B" w14:textId="77777777" w:rsidR="000357C6" w:rsidRPr="00CE4E81" w:rsidRDefault="000357C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A30157C" w14:textId="77777777" w:rsidR="000357C6" w:rsidRPr="00CE4E81" w:rsidRDefault="000357C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1B51DE6" w14:textId="77777777" w:rsidR="000357C6" w:rsidRPr="00CE4E81" w:rsidRDefault="000357C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48D0F5" w14:textId="77777777" w:rsidR="000357C6" w:rsidRPr="00CE4E81" w:rsidRDefault="000357C6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84F6A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7F778F3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7E11C244" w14:textId="77777777" w:rsidTr="00147045">
        <w:trPr>
          <w:trHeight w:val="397"/>
        </w:trPr>
        <w:tc>
          <w:tcPr>
            <w:tcW w:w="2381" w:type="dxa"/>
          </w:tcPr>
          <w:p w14:paraId="6EA4D8A5" w14:textId="29EC945A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lastRenderedPageBreak/>
              <w:br w:type="page"/>
            </w:r>
          </w:p>
        </w:tc>
        <w:tc>
          <w:tcPr>
            <w:tcW w:w="2381" w:type="dxa"/>
          </w:tcPr>
          <w:p w14:paraId="45182661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4A853B91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744B0BD4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september</w:t>
            </w:r>
          </w:p>
        </w:tc>
      </w:tr>
      <w:tr w:rsidR="000357C6" w:rsidRPr="00CE4E81" w14:paraId="64D6010F" w14:textId="77777777" w:rsidTr="00147045">
        <w:trPr>
          <w:trHeight w:val="397"/>
        </w:trPr>
        <w:tc>
          <w:tcPr>
            <w:tcW w:w="4762" w:type="dxa"/>
            <w:gridSpan w:val="2"/>
            <w:vMerge w:val="restart"/>
          </w:tcPr>
          <w:p w14:paraId="0A56AD75" w14:textId="77777777" w:rsidR="000357C6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549828933"/>
                <w:placeholder>
                  <w:docPart w:val="E0D99993F35A4BA99223A4B243E4E3E2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September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3A4913A2" w14:textId="548BEB65" w:rsidR="000357C6" w:rsidRPr="00CE4E81" w:rsidRDefault="00147045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 w:rsidR="00063613">
              <w:rPr>
                <w:noProof/>
                <w:lang w:bidi="da-DK"/>
              </w:rPr>
              <w:t>6</w:t>
            </w:r>
          </w:p>
        </w:tc>
        <w:tc>
          <w:tcPr>
            <w:tcW w:w="1190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082F52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B04E2EA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58218DA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B0047F9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03EBAFC0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0F381FB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18CE3262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96F95E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8D7462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5AC20C9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772A332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28A666E3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3C2128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474D53E1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C97B73A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35D19C3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B24B0D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3F5D2D8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065BD61B" w14:textId="77777777" w:rsidTr="0042067A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12C5D1B5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693385752"/>
                <w:placeholder>
                  <w:docPart w:val="1437F3441645480096007A2B0A524D81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4A0ACBE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872307723"/>
                <w:placeholder>
                  <w:docPart w:val="E43CB32397F4403DAFCC30F379F9B17E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1B3DD4EF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331949772"/>
                <w:placeholder>
                  <w:docPart w:val="35DAF5D5E8BE46159BAD34EC656E421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E1E9125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808987007"/>
                <w:placeholder>
                  <w:docPart w:val="DE18FB78067F48239BB049C2E9A40ADC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65B2F462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918445288"/>
                <w:placeholder>
                  <w:docPart w:val="EFED607A8F594CF28EF2862CC1F9FE5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845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1D56396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2016683282"/>
                <w:placeholder>
                  <w:docPart w:val="2E26AA2F8F2E44EE900E2CFB64FA15A1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217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0FE60509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253863375"/>
                <w:placeholder>
                  <w:docPart w:val="D6CBFFAB53B74A779D598C9484683A41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744DD22A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C318741" w14:textId="7B552676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31E79FD" w14:textId="0E09E4E2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33AD3A7" w14:textId="51A367D8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2D660FF" w14:textId="6CE360F4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553DA60" w14:textId="5034CB69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ED5025" w14:textId="1B4CF5FD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72868EB" w14:textId="0CD79998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6</w:t>
            </w:r>
          </w:p>
        </w:tc>
      </w:tr>
      <w:tr w:rsidR="003F38E5" w:rsidRPr="00CE4E81" w14:paraId="5DF26E55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848A72" w14:textId="0AFEF8B9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C0148D" w14:textId="2824F744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D2EB67C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41B7129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46E13698" w14:textId="5BD121FC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8F84919" w14:textId="0111B690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1922CA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588FFF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992A24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3F38E5" w:rsidRPr="00CE4E81" w14:paraId="4D08825B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87FA91E" w14:textId="25571AD6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487AF81" w14:textId="26E11D5C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464A5E8" w14:textId="422AAE84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43D780C" w14:textId="4F050457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53311C5" w14:textId="22FD93B1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3D68E3" w14:textId="55740CB5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EDC0C1" w14:textId="518F8604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13</w:t>
            </w:r>
          </w:p>
        </w:tc>
      </w:tr>
      <w:tr w:rsidR="003F38E5" w:rsidRPr="00CE4E81" w14:paraId="1DD5CC96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7DB985" w14:textId="210D5E98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4302B4" w14:textId="32C5F36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237264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4E86C86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39CB6FA2" w14:textId="739836CE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867530" w14:textId="6708F684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4A9C62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5E55AA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8090A1D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3F38E5" w:rsidRPr="00CE4E81" w14:paraId="2C58F9D4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E164600" w14:textId="668B98D9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</w:t>
            </w:r>
            <w:r w:rsidR="00063613"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788279F" w14:textId="1C058908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D64CC64" w14:textId="09528140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F01D2B3" w14:textId="1F615EFD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3FCE39C" w14:textId="463DEAF1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7B4B58F" w14:textId="51B0AA82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A5F947" w14:textId="635EEBB9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20</w:t>
            </w:r>
          </w:p>
        </w:tc>
      </w:tr>
      <w:tr w:rsidR="003F38E5" w:rsidRPr="00CE4E81" w14:paraId="06E498DD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74F61B" w14:textId="54AD49B3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125D92" w14:textId="16F14679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E4694C">
              <w:rPr>
                <w:noProof/>
              </w:rPr>
              <w:t>Voksentræning 18:30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1295FC2" w14:textId="77777777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B4B5A1C" w14:textId="59E9835C" w:rsidR="003F38E5" w:rsidRDefault="003F38E5" w:rsidP="003F38E5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42067A">
              <w:rPr>
                <w:noProof/>
              </w:rPr>
              <w:t>6</w:t>
            </w:r>
            <w:r>
              <w:rPr>
                <w:noProof/>
              </w:rPr>
              <w:t>:00 – 18:</w:t>
            </w:r>
            <w:r w:rsidR="0042067A">
              <w:rPr>
                <w:noProof/>
              </w:rPr>
              <w:t>0</w:t>
            </w:r>
            <w:r>
              <w:rPr>
                <w:noProof/>
              </w:rPr>
              <w:t>0</w:t>
            </w:r>
          </w:p>
          <w:p w14:paraId="019C9C4F" w14:textId="27773ACD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</w:t>
            </w:r>
            <w:r w:rsidR="0042067A">
              <w:rPr>
                <w:noProof/>
              </w:rPr>
              <w:t>0</w:t>
            </w:r>
            <w:r>
              <w:rPr>
                <w:noProof/>
              </w:rPr>
              <w:t>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80E8C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A70359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025363F" w14:textId="3DC42337" w:rsidR="003F38E5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9F0DE4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378D24B" w14:textId="77777777" w:rsidR="003F38E5" w:rsidRPr="0042067A" w:rsidRDefault="0042067A" w:rsidP="003F38E5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16E4C4B7" w14:textId="2CE34326" w:rsidR="0042067A" w:rsidRPr="00CE4E81" w:rsidRDefault="0042067A" w:rsidP="003F38E5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15B4EA2" w14:textId="77777777" w:rsidR="003F38E5" w:rsidRPr="00CE4E81" w:rsidRDefault="003F38E5" w:rsidP="003F38E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3F38E5" w:rsidRPr="00CE4E81" w14:paraId="232D65D5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AC8FB01" w14:textId="7202FA1C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063613">
              <w:rPr>
                <w:noProof/>
                <w:lang w:bidi="da-DK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B5208FD" w14:textId="36910467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52FB184" w14:textId="2CCE3BAB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1BA0C77" w14:textId="0371AA52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97D0048" w14:textId="7EF65735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8095D5" w14:textId="48759A51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00F7C0" w14:textId="01677C0D" w:rsidR="003F38E5" w:rsidRPr="00CE4E81" w:rsidRDefault="00063613" w:rsidP="003F38E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27</w:t>
            </w:r>
          </w:p>
        </w:tc>
      </w:tr>
      <w:tr w:rsidR="00063613" w:rsidRPr="00CE4E81" w14:paraId="5FEDCB36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A3496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544EE8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FA85121" w14:textId="007EBA23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1D30EE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28F0B89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73D3409" w14:textId="35E7094C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3D4EC2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A75675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201F6F7" w14:textId="450B6600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6C3653" w14:textId="5DE61931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6CEAC4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8D81DCE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77772828" w14:textId="25FC47AC" w:rsidR="00063613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14C8742" w14:textId="77777777" w:rsidR="00063613" w:rsidRPr="00CE4E81" w:rsidRDefault="00063613" w:rsidP="00063613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3F38E5" w:rsidRPr="00CE4E81" w14:paraId="0F4C2167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099C776" w14:textId="21D9D490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063613"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685C278" w14:textId="02CDB9B6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482762C" w14:textId="0297FBF5" w:rsidR="003F38E5" w:rsidRPr="00CE4E81" w:rsidRDefault="00063613" w:rsidP="003F38E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BFC4423" w14:textId="39032694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7CEB77F" w14:textId="77777777" w:rsidR="003F38E5" w:rsidRPr="00CE4E81" w:rsidRDefault="003F38E5" w:rsidP="003F38E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62799A" w14:textId="77777777" w:rsidR="003F38E5" w:rsidRPr="00CE4E81" w:rsidRDefault="003F38E5" w:rsidP="003F38E5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DFC317" w14:textId="77777777" w:rsidR="003F38E5" w:rsidRPr="00CE4E81" w:rsidRDefault="003F38E5" w:rsidP="003F38E5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6714573B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41D947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DD4B85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6AA1853" w14:textId="74B10D7D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37D1B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2275E2BB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67412EC" w14:textId="1F87D3B6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FFEB6E0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9BAA57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E06E1CB" w14:textId="186A83E6" w:rsidR="00063613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10FE8A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C01CD26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C27FC8D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5108D96" w14:textId="77777777" w:rsidR="00063613" w:rsidRPr="00CE4E81" w:rsidRDefault="00063613" w:rsidP="00063613">
            <w:pPr>
              <w:rPr>
                <w:noProof/>
              </w:rPr>
            </w:pPr>
          </w:p>
        </w:tc>
      </w:tr>
      <w:tr w:rsidR="00063613" w:rsidRPr="00CE4E81" w14:paraId="50C44500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6364ED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23A08F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333DE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797BAE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8A863F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4CF606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874DE6" w14:textId="77777777" w:rsidR="00063613" w:rsidRPr="00CE4E81" w:rsidRDefault="00063613" w:rsidP="00063613">
            <w:pPr>
              <w:rPr>
                <w:noProof/>
                <w:color w:val="60A489" w:themeColor="accent5" w:themeShade="BF"/>
              </w:rPr>
            </w:pPr>
          </w:p>
        </w:tc>
      </w:tr>
      <w:tr w:rsidR="00063613" w:rsidRPr="00CE4E81" w14:paraId="163F2481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497DFAD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6CBF0D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EA08F9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671B97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29A2F3F" w14:textId="77777777" w:rsidR="00063613" w:rsidRPr="00CE4E81" w:rsidRDefault="00063613" w:rsidP="00063613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1350FE" w14:textId="77777777" w:rsidR="00063613" w:rsidRPr="00CE4E81" w:rsidRDefault="00063613" w:rsidP="00063613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016D03A" w14:textId="77777777" w:rsidR="00063613" w:rsidRPr="00CE4E81" w:rsidRDefault="00063613" w:rsidP="00063613">
            <w:pPr>
              <w:rPr>
                <w:noProof/>
              </w:rPr>
            </w:pPr>
          </w:p>
        </w:tc>
      </w:tr>
    </w:tbl>
    <w:p w14:paraId="0F681DC4" w14:textId="77777777" w:rsidR="000357C6" w:rsidRPr="00CE4E81" w:rsidRDefault="000357C6" w:rsidP="00A21C0B">
      <w:pPr>
        <w:spacing w:after="0"/>
        <w:rPr>
          <w:noProof/>
        </w:rPr>
      </w:pPr>
      <w:r w:rsidRPr="00CE4E81">
        <w:rPr>
          <w:noProof/>
          <w:lang w:bidi="da-DK"/>
        </w:rPr>
        <w:br w:type="page"/>
      </w:r>
    </w:p>
    <w:p w14:paraId="284AA4D2" w14:textId="77777777" w:rsidR="00A21C0B" w:rsidRPr="00CE4E81" w:rsidRDefault="00A21C0B" w:rsidP="00A21C0B">
      <w:pPr>
        <w:spacing w:after="0"/>
        <w:rPr>
          <w:noProof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410"/>
        <w:gridCol w:w="2352"/>
        <w:gridCol w:w="2381"/>
        <w:gridCol w:w="1190"/>
        <w:gridCol w:w="1191"/>
        <w:gridCol w:w="1190"/>
        <w:gridCol w:w="1191"/>
        <w:gridCol w:w="1845"/>
        <w:gridCol w:w="1217"/>
      </w:tblGrid>
      <w:tr w:rsidR="000357C6" w:rsidRPr="00CE4E81" w14:paraId="73C1BFC0" w14:textId="77777777" w:rsidTr="0042067A">
        <w:trPr>
          <w:trHeight w:val="397"/>
        </w:trPr>
        <w:tc>
          <w:tcPr>
            <w:tcW w:w="2410" w:type="dxa"/>
          </w:tcPr>
          <w:p w14:paraId="52A1E41B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52" w:type="dxa"/>
          </w:tcPr>
          <w:p w14:paraId="27B8B52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740A6EB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4F470CC5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oktober</w:t>
            </w:r>
          </w:p>
        </w:tc>
      </w:tr>
      <w:tr w:rsidR="00EA2F02" w:rsidRPr="00CE4E81" w14:paraId="05DA89CC" w14:textId="77777777" w:rsidTr="009F48C9">
        <w:trPr>
          <w:trHeight w:val="397"/>
        </w:trPr>
        <w:tc>
          <w:tcPr>
            <w:tcW w:w="4762" w:type="dxa"/>
            <w:gridSpan w:val="2"/>
            <w:vMerge w:val="restart"/>
          </w:tcPr>
          <w:p w14:paraId="6AE60EF3" w14:textId="77777777" w:rsidR="00EA2F02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519117603"/>
                <w:placeholder>
                  <w:docPart w:val="D41740B1C9024BA3AD23872D8148EC39"/>
                </w:placeholder>
                <w:temporary/>
                <w:showingPlcHdr/>
                <w15:appearance w15:val="hidden"/>
              </w:sdtPr>
              <w:sdtEndPr/>
              <w:sdtContent>
                <w:r w:rsidR="00EA2F02" w:rsidRPr="00CE4E81">
                  <w:rPr>
                    <w:noProof/>
                    <w:lang w:bidi="da-DK"/>
                  </w:rPr>
                  <w:t>Oktober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16D87731" w14:textId="1DD7D00C" w:rsidR="00EA2F02" w:rsidRPr="00CE4E81" w:rsidRDefault="00EA2F02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 w:rsidR="00063613">
              <w:rPr>
                <w:noProof/>
                <w:lang w:bidi="da-DK"/>
              </w:rPr>
              <w:t>6</w:t>
            </w:r>
          </w:p>
        </w:tc>
        <w:tc>
          <w:tcPr>
            <w:tcW w:w="3571" w:type="dxa"/>
            <w:gridSpan w:val="3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558D1E0" w14:textId="2F7646AB" w:rsidR="00EA2F02" w:rsidRPr="00EA2F02" w:rsidRDefault="00EA2F02" w:rsidP="00147045">
            <w:pPr>
              <w:rPr>
                <w:b/>
                <w:bCs/>
                <w:noProof/>
              </w:rPr>
            </w:pPr>
            <w:r w:rsidRPr="00EA2F02">
              <w:rPr>
                <w:b/>
                <w:bCs/>
                <w:noProof/>
              </w:rPr>
              <w:t>Efterårsstævne i Vejle</w:t>
            </w: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6B7866BF" w14:textId="77777777" w:rsidR="00EA2F02" w:rsidRPr="00CE4E81" w:rsidRDefault="00EA2F02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50AAEA4" w14:textId="77777777" w:rsidR="00EA2F02" w:rsidRPr="00CE4E81" w:rsidRDefault="00EA2F02" w:rsidP="00147045">
            <w:pPr>
              <w:rPr>
                <w:noProof/>
              </w:rPr>
            </w:pPr>
          </w:p>
        </w:tc>
      </w:tr>
      <w:tr w:rsidR="000357C6" w:rsidRPr="00CE4E81" w14:paraId="5EDC967B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2BE4FDC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0AE86448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05BDF59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F940DD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DE4710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FD238DF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7DC8BA9A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4F85D3D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5C1D7D55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25DFA9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A64905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F010BEE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6336C27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45FC5A5F" w14:textId="77777777" w:rsidTr="0042067A">
        <w:trPr>
          <w:cantSplit/>
          <w:trHeight w:val="964"/>
        </w:trPr>
        <w:tc>
          <w:tcPr>
            <w:tcW w:w="2410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18ABAD1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684393349"/>
                <w:placeholder>
                  <w:docPart w:val="E00EDDE69C83414C9AB2BCA3B1ECE743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52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0D1D2574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26716854"/>
                <w:placeholder>
                  <w:docPart w:val="5FE9939168FE456F93E2378B3B55C147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3232868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300775979"/>
                <w:placeholder>
                  <w:docPart w:val="E639DBFD0B2A445494C035222D25D03E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7604D33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777551198"/>
                <w:placeholder>
                  <w:docPart w:val="0032A5F8174A40D99BFE42643ACBF9F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47E7B0A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897265769"/>
                <w:placeholder>
                  <w:docPart w:val="F1962CD7CA5A4F6383674356C5DE55D4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845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2342FC7C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100025691"/>
                <w:placeholder>
                  <w:docPart w:val="C2DCE2BD117A444797D5F1770E1423BF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217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5BDCF052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199817425"/>
                <w:placeholder>
                  <w:docPart w:val="07986B84ECD44432B5577430A0FDF2C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38324BB0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23CD84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1904D71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7F7D811" w14:textId="07781EC3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A28F337" w14:textId="218BEB2F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0078CAE" w14:textId="5A6BDE68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ACA0E4" w14:textId="73646595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5A50EB6" w14:textId="47167348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4</w:t>
            </w:r>
          </w:p>
        </w:tc>
      </w:tr>
      <w:tr w:rsidR="00147045" w:rsidRPr="00CE4E81" w14:paraId="7895D726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8E642B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A5BF87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9BBFE1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C109FB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AB18C43" w14:textId="74CBE8A6" w:rsidR="00147045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2B101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E14A18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685EC7AB" w14:textId="2885EFB2" w:rsidR="00147045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71EE974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56512C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17EEC40F" w14:textId="3C74EDF6" w:rsidR="00147045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E440C7" w14:textId="77777777" w:rsidR="00147045" w:rsidRPr="00CE4E81" w:rsidRDefault="00147045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5A7F1DAA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76BCA3D" w14:textId="28626934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3A3C55" w14:textId="32D8BE7D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E296F3A" w14:textId="58E42F20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69D0911" w14:textId="65CF91A3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171BAE7" w14:textId="5F6874E4" w:rsidR="00147045" w:rsidRPr="00CE4E81" w:rsidRDefault="00063613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31BEEB5" w14:textId="6D6771ED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1A177D5" w14:textId="11135CEB" w:rsidR="00147045" w:rsidRPr="00CE4E81" w:rsidRDefault="00063613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11</w:t>
            </w:r>
          </w:p>
        </w:tc>
      </w:tr>
      <w:tr w:rsidR="00EA2F02" w:rsidRPr="00CE4E81" w14:paraId="4233ADEE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566B04D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F864CC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9A1E330" w14:textId="3E3BF064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B1EB9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BA856D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32959FE0" w14:textId="2417BB5D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10BEB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970993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31231C62" w14:textId="2FB3AC8D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25049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D2DEFB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B04A46F" w14:textId="0653329B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24FF14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ECB4D0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625A8A6A" w14:textId="12E14AC2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67CF0EE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1B9CD40A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3A46AA3" w14:textId="72B22EFF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1</w:t>
            </w:r>
            <w:r w:rsidR="00063613">
              <w:rPr>
                <w:noProof/>
                <w:lang w:bidi="da-DK"/>
              </w:rPr>
              <w:t>2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59BCD9F" w14:textId="4A435DBD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2C47DF" w14:textId="2C797793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ECDFA33" w14:textId="627E241F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F04353E" w14:textId="79675BC0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7B66A3" w14:textId="46AE15D8" w:rsidR="00EA2F02" w:rsidRPr="00CE4E81" w:rsidRDefault="00063613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1D5042" w14:textId="770D9186" w:rsidR="00EA2F02" w:rsidRPr="00CE4E81" w:rsidRDefault="00063613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18</w:t>
            </w:r>
          </w:p>
        </w:tc>
      </w:tr>
      <w:tr w:rsidR="00EA2F02" w:rsidRPr="00CE4E81" w14:paraId="5C182516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C90AF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BB6C1C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6A7F31DC" w14:textId="2D35E363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487C71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8DAB8D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CA8C7E6" w14:textId="39F2F0DE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345838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62934D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62098983" w14:textId="05DCBD14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8AF5ED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AD74F6D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2ED40F5" w14:textId="110EFC97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E1ACBB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7FDBAFB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26AC3E7A" w14:textId="0BFB2C78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8E59F2C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33FF6387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53AF7C" w14:textId="40D96D41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67FF081" w14:textId="61012CEA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53A5124" w14:textId="3E44D97E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947A878" w14:textId="6878506B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16EDFD" w14:textId="350DDA03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3B5006A" w14:textId="1467DE02" w:rsidR="00EA2F02" w:rsidRPr="00CE4E81" w:rsidRDefault="00063613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1DDC5F1" w14:textId="4EA6BEFA" w:rsidR="00EA2F02" w:rsidRPr="00CE4E81" w:rsidRDefault="00063613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25</w:t>
            </w:r>
          </w:p>
        </w:tc>
      </w:tr>
      <w:tr w:rsidR="00EA2F02" w:rsidRPr="00CE4E81" w14:paraId="0AF0B635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3F62A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2DB87E8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6799F5A1" w14:textId="19DBD7EB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DBC1B1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4680EC1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8710C30" w14:textId="370AF44E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02ED1E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F37F94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43ED5A17" w14:textId="316277E7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FB1F2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3E75CA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3A5F73B" w14:textId="2DD98C8B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10A41DE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E59FAE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518D944D" w14:textId="2D2BB6DF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7F1FB8" w14:textId="6DF95BFA" w:rsidR="00EA2F02" w:rsidRPr="00EA2F02" w:rsidRDefault="00EA2F02" w:rsidP="00EA2F02">
            <w:pPr>
              <w:pStyle w:val="Weekend"/>
              <w:framePr w:wrap="auto" w:vAnchor="margin" w:yAlign="inline"/>
              <w:rPr>
                <w:b/>
                <w:bCs/>
                <w:noProof/>
              </w:rPr>
            </w:pPr>
          </w:p>
        </w:tc>
      </w:tr>
      <w:tr w:rsidR="00EA2F02" w:rsidRPr="00CE4E81" w14:paraId="700E01E4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F8AB2FE" w14:textId="4E32BAE0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063613">
              <w:rPr>
                <w:noProof/>
                <w:lang w:bidi="da-DK"/>
              </w:rPr>
              <w:t>6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701ACC4" w14:textId="305C2A06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64DA3A9" w14:textId="4F4B949F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B8C56AC" w14:textId="052469D2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1E5DAE1" w14:textId="0EBB32E2" w:rsidR="00EA2F02" w:rsidRPr="00CE4E81" w:rsidRDefault="00063613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30</w:t>
            </w: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0AADC6" w14:textId="47A2E55A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31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B95C12" w14:textId="4F46E12A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5A4991E8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304DD1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CA1A2A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646B827C" w14:textId="0FE9B378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99F8D8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904F98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B79B63A" w14:textId="6EE4FA64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BD8CC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5CE689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750871E" w14:textId="3A8F2878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D168EE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574F21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475C5EA4" w14:textId="6278ECDE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A7A420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11348A1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635044B4" w14:textId="5BD60421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9688882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66D4F890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6F5157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904B32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A1C023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54EC09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EFEFA3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C8F5F0" w14:textId="77777777" w:rsidR="00EA2F02" w:rsidRPr="00CE4E81" w:rsidRDefault="00EA2F02" w:rsidP="00EA2F0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8FDB17" w14:textId="77777777" w:rsidR="00EA2F02" w:rsidRPr="00CE4E81" w:rsidRDefault="00EA2F02" w:rsidP="00EA2F02">
            <w:pPr>
              <w:rPr>
                <w:noProof/>
                <w:color w:val="60A489" w:themeColor="accent5" w:themeShade="BF"/>
              </w:rPr>
            </w:pPr>
          </w:p>
        </w:tc>
      </w:tr>
      <w:tr w:rsidR="00EA2F02" w:rsidRPr="00CE4E81" w14:paraId="437F8F7D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350AC25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8E8B646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A56310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DD6292B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BF60D9E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9754CAD" w14:textId="77777777" w:rsidR="00EA2F02" w:rsidRPr="00CE4E81" w:rsidRDefault="00EA2F02" w:rsidP="00EA2F02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0B6071" w14:textId="77777777" w:rsidR="00EA2F02" w:rsidRPr="00CE4E81" w:rsidRDefault="00EA2F02" w:rsidP="00EA2F02">
            <w:pPr>
              <w:rPr>
                <w:noProof/>
              </w:rPr>
            </w:pPr>
          </w:p>
        </w:tc>
      </w:tr>
      <w:tr w:rsidR="000357C6" w:rsidRPr="00CE4E81" w14:paraId="58C5672D" w14:textId="77777777" w:rsidTr="0042067A">
        <w:trPr>
          <w:trHeight w:val="397"/>
        </w:trPr>
        <w:tc>
          <w:tcPr>
            <w:tcW w:w="2410" w:type="dxa"/>
          </w:tcPr>
          <w:p w14:paraId="697B7350" w14:textId="3E28C475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lastRenderedPageBreak/>
              <w:br w:type="page"/>
            </w:r>
          </w:p>
        </w:tc>
        <w:tc>
          <w:tcPr>
            <w:tcW w:w="2352" w:type="dxa"/>
          </w:tcPr>
          <w:p w14:paraId="4003BAC0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6A2026CC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6E7D5226" w14:textId="77777777" w:rsidR="000357C6" w:rsidRPr="00CE4E81" w:rsidRDefault="000357C6" w:rsidP="00147045">
            <w:pPr>
              <w:rPr>
                <w:noProof/>
              </w:rPr>
            </w:pPr>
            <w:r w:rsidRPr="001440C1">
              <w:rPr>
                <w:noProof/>
                <w:lang w:bidi="da-DK"/>
              </w:rPr>
              <w:t>Højdepunkter i november</w:t>
            </w:r>
          </w:p>
        </w:tc>
      </w:tr>
      <w:tr w:rsidR="00EA2F02" w:rsidRPr="00CE4E81" w14:paraId="61E96766" w14:textId="77777777" w:rsidTr="00EC75FE">
        <w:trPr>
          <w:trHeight w:val="397"/>
        </w:trPr>
        <w:tc>
          <w:tcPr>
            <w:tcW w:w="4762" w:type="dxa"/>
            <w:gridSpan w:val="2"/>
            <w:vMerge w:val="restart"/>
          </w:tcPr>
          <w:p w14:paraId="28140E6D" w14:textId="77777777" w:rsidR="00EA2F02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2041585082"/>
                <w:placeholder>
                  <w:docPart w:val="C1D4BE1F190C47169AA3EC8973BED9E4"/>
                </w:placeholder>
                <w:temporary/>
                <w:showingPlcHdr/>
                <w15:appearance w15:val="hidden"/>
              </w:sdtPr>
              <w:sdtEndPr/>
              <w:sdtContent>
                <w:r w:rsidR="00EA2F02" w:rsidRPr="00CE4E81">
                  <w:rPr>
                    <w:noProof/>
                    <w:lang w:bidi="da-DK"/>
                  </w:rPr>
                  <w:t>November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247A46B6" w14:textId="16D9ADC1" w:rsidR="00EA2F02" w:rsidRPr="00CE4E81" w:rsidRDefault="00EA2F02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>
              <w:rPr>
                <w:noProof/>
                <w:lang w:bidi="da-DK"/>
              </w:rPr>
              <w:t>6</w:t>
            </w:r>
          </w:p>
        </w:tc>
        <w:tc>
          <w:tcPr>
            <w:tcW w:w="7824" w:type="dxa"/>
            <w:gridSpan w:val="6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0C57369" w14:textId="359E326C" w:rsidR="00EA2F02" w:rsidRPr="00EA2F02" w:rsidRDefault="00EA2F02" w:rsidP="00147045">
            <w:pPr>
              <w:rPr>
                <w:b/>
                <w:bCs/>
                <w:noProof/>
              </w:rPr>
            </w:pPr>
          </w:p>
        </w:tc>
      </w:tr>
      <w:tr w:rsidR="00EA2F02" w:rsidRPr="00CE4E81" w14:paraId="7772F6D8" w14:textId="77777777" w:rsidTr="00A11691">
        <w:trPr>
          <w:trHeight w:val="397"/>
        </w:trPr>
        <w:tc>
          <w:tcPr>
            <w:tcW w:w="4762" w:type="dxa"/>
            <w:gridSpan w:val="2"/>
            <w:vMerge/>
          </w:tcPr>
          <w:p w14:paraId="52308F64" w14:textId="77777777" w:rsidR="00EA2F02" w:rsidRPr="00CE4E81" w:rsidRDefault="00EA2F02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2BF9D947" w14:textId="77777777" w:rsidR="00EA2F02" w:rsidRPr="00CE4E81" w:rsidRDefault="00EA2F02" w:rsidP="00147045">
            <w:pPr>
              <w:rPr>
                <w:b/>
                <w:bCs/>
                <w:noProof/>
              </w:rPr>
            </w:pPr>
          </w:p>
        </w:tc>
        <w:tc>
          <w:tcPr>
            <w:tcW w:w="7824" w:type="dxa"/>
            <w:gridSpan w:val="6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B26B823" w14:textId="11013566" w:rsidR="00EA2F02" w:rsidRPr="00EA2F02" w:rsidRDefault="00EA2F02" w:rsidP="00147045">
            <w:pPr>
              <w:rPr>
                <w:b/>
                <w:bCs/>
                <w:noProof/>
              </w:rPr>
            </w:pPr>
          </w:p>
        </w:tc>
      </w:tr>
      <w:tr w:rsidR="000357C6" w:rsidRPr="00CE4E81" w14:paraId="43D1684C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1074BE6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69B90154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974EF25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607536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217851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B5981B2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0EC1A39E" w14:textId="77777777" w:rsidTr="0042067A">
        <w:trPr>
          <w:cantSplit/>
          <w:trHeight w:val="964"/>
        </w:trPr>
        <w:tc>
          <w:tcPr>
            <w:tcW w:w="2410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539B1542" w14:textId="6297C0E3" w:rsidR="00F65B25" w:rsidRPr="00CE4E81" w:rsidRDefault="00F65B25" w:rsidP="00147045">
            <w:pPr>
              <w:pStyle w:val="Ugedag"/>
              <w:framePr w:wrap="auto" w:vAnchor="margin" w:yAlign="inline"/>
              <w:rPr>
                <w:noProof/>
              </w:rPr>
            </w:pPr>
          </w:p>
        </w:tc>
        <w:tc>
          <w:tcPr>
            <w:tcW w:w="2352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7F8B6328" w14:textId="45D8B563" w:rsidR="00F65B25" w:rsidRPr="00CE4E81" w:rsidRDefault="00F65B25" w:rsidP="00147045">
            <w:pPr>
              <w:pStyle w:val="Ugedag"/>
              <w:framePr w:wrap="auto" w:vAnchor="margin" w:yAlign="inline"/>
              <w:rPr>
                <w:noProof/>
              </w:rPr>
            </w:pPr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1680219" w14:textId="2384A929" w:rsidR="00F65B25" w:rsidRPr="00CE4E81" w:rsidRDefault="00F65B25" w:rsidP="00147045">
            <w:pPr>
              <w:pStyle w:val="Ugedag"/>
              <w:framePr w:wrap="auto" w:vAnchor="margin" w:yAlign="inline"/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2E2549A2" w14:textId="559F65E0" w:rsidR="00F65B25" w:rsidRPr="00CE4E81" w:rsidRDefault="00F65B25" w:rsidP="00147045">
            <w:pPr>
              <w:pStyle w:val="Ugedag"/>
              <w:framePr w:wrap="auto" w:vAnchor="margin" w:yAlign="inline"/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67868971" w14:textId="37EB8CF8" w:rsidR="00F65B25" w:rsidRPr="00CE4E81" w:rsidRDefault="00F65B25" w:rsidP="00147045">
            <w:pPr>
              <w:pStyle w:val="Ugedag"/>
              <w:framePr w:wrap="auto" w:vAnchor="margin" w:yAlign="inline"/>
              <w:rPr>
                <w:noProof/>
              </w:rPr>
            </w:pPr>
          </w:p>
        </w:tc>
        <w:tc>
          <w:tcPr>
            <w:tcW w:w="1845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2F5399B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490947103"/>
                <w:placeholder>
                  <w:docPart w:val="28B915A7261C44FF939CB724B984DEA6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217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353D6111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99407035"/>
                <w:placeholder>
                  <w:docPart w:val="D7987A1D8FCC4253860F2A750E00735F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02A8D854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5AEA117" w14:textId="76515882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766CE25" w14:textId="45840F72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DFF0C4E" w14:textId="092758BD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C87BBEB" w14:textId="38E01F8E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E40E6F5" w14:textId="715A8653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E934E0" w14:textId="27FF4DC7" w:rsidR="00147045" w:rsidRPr="00CE4E81" w:rsidRDefault="00147045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9E301E" w14:textId="20481600" w:rsidR="00147045" w:rsidRPr="00CE4E81" w:rsidRDefault="001440C1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</w:t>
            </w:r>
          </w:p>
        </w:tc>
      </w:tr>
      <w:tr w:rsidR="00147045" w:rsidRPr="00CE4E81" w14:paraId="4E626D96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27FB16F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7C6BB88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151078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925B10C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605F0F3" w14:textId="77777777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F98114" w14:textId="4F459505" w:rsidR="00EA2F02" w:rsidRPr="00EA2F02" w:rsidRDefault="00EA2F02" w:rsidP="00147045">
            <w:pPr>
              <w:pStyle w:val="Weekend"/>
              <w:framePr w:wrap="auto" w:vAnchor="margin" w:yAlign="inline"/>
              <w:rPr>
                <w:b/>
                <w:bCs/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AD9BE33" w14:textId="77777777" w:rsidR="00147045" w:rsidRPr="00CE4E81" w:rsidRDefault="00147045" w:rsidP="00147045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147045" w:rsidRPr="00CE4E81" w14:paraId="439F2B18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1130323" w14:textId="4BFD28CD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16C21EB" w14:textId="5CB9A025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C5E03CB" w14:textId="642A3242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C47143" w14:textId="6F67ED7D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43A148C" w14:textId="2E0E3EAB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6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33066A" w14:textId="19256AF0" w:rsidR="00147045" w:rsidRPr="00CE4E81" w:rsidRDefault="001440C1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89FC41" w14:textId="29254242" w:rsidR="00147045" w:rsidRPr="00CE4E81" w:rsidRDefault="001440C1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8</w:t>
            </w:r>
          </w:p>
        </w:tc>
      </w:tr>
      <w:tr w:rsidR="00EA2F02" w:rsidRPr="00CE4E81" w14:paraId="52ADD008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1C759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8D728ED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4C451D9F" w14:textId="1149B923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A363F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73FDC78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28E37CD" w14:textId="27F9AF3A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2747B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DF7D49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4FF818C" w14:textId="07A33771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2F7129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B91D43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919BC0B" w14:textId="64884C1A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4F9FEE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69564F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78B72E32" w14:textId="3020DE5B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7431F8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09379272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112B40C" w14:textId="5EB17308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59214D6" w14:textId="57958B06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03645EA" w14:textId="675306B3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D24D256" w14:textId="3EB42397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8A60D27" w14:textId="2541509D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13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536637" w14:textId="0E98E09D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14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8505AE" w14:textId="723BB35C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15</w:t>
            </w:r>
          </w:p>
        </w:tc>
      </w:tr>
      <w:tr w:rsidR="00EA2F02" w:rsidRPr="00CE4E81" w14:paraId="08394C91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tbl>
            <w:tblPr>
              <w:tblStyle w:val="Tabel-Gitter"/>
              <w:tblW w:w="149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3741"/>
              <w:gridCol w:w="3742"/>
              <w:gridCol w:w="3742"/>
              <w:gridCol w:w="3742"/>
            </w:tblGrid>
            <w:tr w:rsidR="0042067A" w:rsidRPr="00CE4E81" w14:paraId="540C6464" w14:textId="77777777" w:rsidTr="0042067A">
              <w:trPr>
                <w:trHeight w:val="864"/>
              </w:trPr>
              <w:tc>
                <w:tcPr>
                  <w:tcW w:w="3741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F2F2" w:themeFill="background1" w:themeFillShade="F2"/>
                </w:tcPr>
                <w:p w14:paraId="5F4046BB" w14:textId="77777777" w:rsidR="0042067A" w:rsidRDefault="0042067A" w:rsidP="0042067A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Ungskytter træning:</w:t>
                  </w:r>
                </w:p>
                <w:p w14:paraId="3FE66D2B" w14:textId="77777777" w:rsidR="0042067A" w:rsidRDefault="0042067A" w:rsidP="0042067A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16:00 – 18:00</w:t>
                  </w:r>
                </w:p>
                <w:p w14:paraId="547AF378" w14:textId="05F6E06B" w:rsidR="0042067A" w:rsidRPr="00CE4E81" w:rsidRDefault="0042067A" w:rsidP="0042067A">
                  <w:pPr>
                    <w:rPr>
                      <w:noProof/>
                      <w:color w:val="262626" w:themeColor="text1" w:themeTint="D9"/>
                    </w:rPr>
                  </w:pPr>
                  <w:r>
                    <w:rPr>
                      <w:noProof/>
                    </w:rPr>
                    <w:t>Voksentræning: 18:00 – 20:30</w:t>
                  </w:r>
                  <w:r w:rsidRPr="00223890">
                    <w:rPr>
                      <w:noProof/>
                    </w:rPr>
                    <w:t>:</w:t>
                  </w:r>
                </w:p>
              </w:tc>
              <w:tc>
                <w:tcPr>
                  <w:tcW w:w="3742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F2F2" w:themeFill="background1" w:themeFillShade="F2"/>
                </w:tcPr>
                <w:p w14:paraId="0BDB170B" w14:textId="7ED44A01" w:rsidR="0042067A" w:rsidRPr="00CE4E81" w:rsidRDefault="0042067A" w:rsidP="0042067A">
                  <w:pPr>
                    <w:rPr>
                      <w:noProof/>
                      <w:color w:val="262626" w:themeColor="text1" w:themeTint="D9"/>
                    </w:rPr>
                  </w:pPr>
                  <w:r w:rsidRPr="00223890">
                    <w:rPr>
                      <w:noProof/>
                    </w:rPr>
                    <w:t>Ungskytter træning:</w:t>
                  </w:r>
                </w:p>
              </w:tc>
              <w:tc>
                <w:tcPr>
                  <w:tcW w:w="3742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F2F2" w:themeFill="background1" w:themeFillShade="F2"/>
                </w:tcPr>
                <w:p w14:paraId="75B1F33E" w14:textId="67143D79" w:rsidR="0042067A" w:rsidRPr="00CE4E81" w:rsidRDefault="0042067A" w:rsidP="0042067A">
                  <w:pPr>
                    <w:rPr>
                      <w:noProof/>
                      <w:color w:val="262626" w:themeColor="text1" w:themeTint="D9"/>
                    </w:rPr>
                  </w:pPr>
                  <w:r w:rsidRPr="00223890">
                    <w:rPr>
                      <w:noProof/>
                    </w:rPr>
                    <w:t>Ungskytter træning:</w:t>
                  </w:r>
                </w:p>
              </w:tc>
              <w:tc>
                <w:tcPr>
                  <w:tcW w:w="3742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F2F2" w:themeFill="background1" w:themeFillShade="F2"/>
                </w:tcPr>
                <w:p w14:paraId="46CD7B9F" w14:textId="75922A20" w:rsidR="0042067A" w:rsidRPr="00CE4E81" w:rsidRDefault="0042067A" w:rsidP="0042067A">
                  <w:pPr>
                    <w:rPr>
                      <w:noProof/>
                      <w:color w:val="262626" w:themeColor="text1" w:themeTint="D9"/>
                    </w:rPr>
                  </w:pPr>
                  <w:r w:rsidRPr="00223890">
                    <w:rPr>
                      <w:noProof/>
                    </w:rPr>
                    <w:t>Ungskytter træning:</w:t>
                  </w:r>
                </w:p>
              </w:tc>
            </w:tr>
          </w:tbl>
          <w:p w14:paraId="33F9D5AA" w14:textId="510F569F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DA6DA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6ACF96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286A1B8" w14:textId="04E7DF0D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A51128" w14:textId="77777777" w:rsidR="00EA2F02" w:rsidRDefault="00EA2F02" w:rsidP="00EA2F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D901A20" w14:textId="77777777" w:rsidR="00EA2F02" w:rsidRDefault="00EA2F02" w:rsidP="00EA2F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51F6C3D8" w14:textId="2C471B5D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38F2A1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6C1015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2C4118F" w14:textId="755CAA49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6E2577E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7FF11BC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24434DA0" w14:textId="0F5860D8" w:rsidR="00EA2F02" w:rsidRPr="00EA2F02" w:rsidRDefault="0042067A" w:rsidP="0042067A">
            <w:pPr>
              <w:pStyle w:val="Weekend"/>
              <w:framePr w:wrap="auto" w:vAnchor="margin" w:yAlign="inline"/>
              <w:rPr>
                <w:i/>
                <w:iCs/>
                <w:noProof/>
                <w:color w:val="000000" w:themeColor="text1"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05BD3B" w14:textId="3E3590C3" w:rsidR="00EA2F02" w:rsidRPr="00EA2F02" w:rsidRDefault="00EA2F02" w:rsidP="00EA2F02">
            <w:pPr>
              <w:pStyle w:val="Weekend"/>
              <w:framePr w:wrap="auto" w:vAnchor="margin" w:yAlign="inline"/>
              <w:rPr>
                <w:i/>
                <w:iCs/>
                <w:noProof/>
              </w:rPr>
            </w:pPr>
          </w:p>
        </w:tc>
      </w:tr>
      <w:tr w:rsidR="00EA2F02" w:rsidRPr="00CE4E81" w14:paraId="703B152F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93AF8C5" w14:textId="3FD32F41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</w:t>
            </w:r>
            <w:r w:rsidR="001440C1">
              <w:rPr>
                <w:noProof/>
                <w:lang w:bidi="da-DK"/>
              </w:rPr>
              <w:t>6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66669D9" w14:textId="40430602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1F759DD" w14:textId="724572FA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93F3752" w14:textId="1D913BCE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3A1BED" w14:textId="01199031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20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54E5CD1" w14:textId="27215DD8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21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4B925E" w14:textId="3A118661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22</w:t>
            </w:r>
          </w:p>
        </w:tc>
      </w:tr>
      <w:tr w:rsidR="00EA2F02" w:rsidRPr="00CE4E81" w14:paraId="58D30D4D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A88B56D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9A4F70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5A8A1A3" w14:textId="48A5BEFA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4E4706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AB936D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14DC3E7" w14:textId="3E7A0058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BCDF267" w14:textId="77777777" w:rsidR="00EA2F02" w:rsidRDefault="00EA2F02" w:rsidP="00EA2F02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06D93223" w14:textId="77777777" w:rsidR="00EA2F02" w:rsidRDefault="00EA2F02" w:rsidP="00EA2F02">
            <w:pPr>
              <w:rPr>
                <w:noProof/>
              </w:rPr>
            </w:pPr>
            <w:r>
              <w:rPr>
                <w:noProof/>
              </w:rPr>
              <w:t>17:00 – 18:30</w:t>
            </w:r>
          </w:p>
          <w:p w14:paraId="2F615F05" w14:textId="55651E96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18:30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A8D634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2D25C91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4586FE16" w14:textId="1DA1848D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CE5F77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880893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16315164" w14:textId="19BDBB88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0C3826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0EEEEBB7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3B23AC9" w14:textId="03122439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  <w:r w:rsidR="001440C1">
              <w:rPr>
                <w:noProof/>
                <w:lang w:bidi="da-DK"/>
              </w:rPr>
              <w:t>3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785F581" w14:textId="1DB55DCF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9283074" w14:textId="533BFD0E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25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D79CC5" w14:textId="2568CDA4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BA6081B" w14:textId="57210632" w:rsidR="00EA2F02" w:rsidRPr="00CE4E81" w:rsidRDefault="001440C1" w:rsidP="00EA2F02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27</w:t>
            </w: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91EC26" w14:textId="5586FD2C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28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1D1656" w14:textId="6569BD15" w:rsidR="00EA2F02" w:rsidRPr="00CE4E81" w:rsidRDefault="001440C1" w:rsidP="00EA2F02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</w:rPr>
              <w:t>29</w:t>
            </w:r>
          </w:p>
        </w:tc>
      </w:tr>
      <w:tr w:rsidR="00EA2F02" w:rsidRPr="00CE4E81" w14:paraId="29A43D3D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CEBF60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690866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ED5725D" w14:textId="61806CDD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EF53090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F54E4E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D916467" w14:textId="06DE0447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D8BFAD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E22F0A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DC59EC2" w14:textId="5D783699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81401C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295C9FF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1683C11" w14:textId="77732223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6D50581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ED018DD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154121F3" w14:textId="3056A290" w:rsidR="00EA2F02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EC012F5" w14:textId="77777777" w:rsidR="00EA2F02" w:rsidRPr="00CE4E81" w:rsidRDefault="00EA2F02" w:rsidP="00EA2F02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EA2F02" w:rsidRPr="00CE4E81" w14:paraId="56AD4551" w14:textId="77777777" w:rsidTr="0042067A">
        <w:trPr>
          <w:trHeight w:val="340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E06EF" w14:textId="7EFDAA40" w:rsidR="001440C1" w:rsidRPr="00CE4E81" w:rsidRDefault="001440C1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ECB406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C322AB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15E7D2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6B13C4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E2340C" w14:textId="77777777" w:rsidR="00EA2F02" w:rsidRPr="00CE4E81" w:rsidRDefault="00EA2F02" w:rsidP="00EA2F02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7F39523" w14:textId="77777777" w:rsidR="00EA2F02" w:rsidRPr="00CE4E81" w:rsidRDefault="00EA2F02" w:rsidP="00EA2F02">
            <w:pPr>
              <w:rPr>
                <w:noProof/>
                <w:color w:val="60A489" w:themeColor="accent5" w:themeShade="BF"/>
              </w:rPr>
            </w:pPr>
          </w:p>
        </w:tc>
      </w:tr>
      <w:tr w:rsidR="00EA2F02" w:rsidRPr="00CE4E81" w14:paraId="2D291F08" w14:textId="77777777" w:rsidTr="0042067A">
        <w:trPr>
          <w:trHeight w:val="864"/>
        </w:trPr>
        <w:tc>
          <w:tcPr>
            <w:tcW w:w="2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A3A681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23764F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04919F4" w14:textId="0228A010" w:rsidR="00EA2F02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5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F758434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A5D7B34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F4C828F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398DC6" w14:textId="77777777" w:rsidR="00EA2F02" w:rsidRPr="00CE4E81" w:rsidRDefault="00EA2F02" w:rsidP="00EA2F02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C00DF6F" w14:textId="77777777" w:rsidR="00EA2F02" w:rsidRPr="00CE4E81" w:rsidRDefault="00EA2F02" w:rsidP="00EA2F02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888A4D9" w14:textId="77777777" w:rsidR="00EA2F02" w:rsidRPr="00CE4E81" w:rsidRDefault="00EA2F02" w:rsidP="00EA2F02">
            <w:pPr>
              <w:rPr>
                <w:noProof/>
              </w:rPr>
            </w:pPr>
          </w:p>
        </w:tc>
      </w:tr>
    </w:tbl>
    <w:p w14:paraId="1D9835AC" w14:textId="77777777" w:rsidR="000357C6" w:rsidRPr="00CE4E81" w:rsidRDefault="000357C6" w:rsidP="00A21C0B">
      <w:pPr>
        <w:spacing w:after="0"/>
        <w:rPr>
          <w:noProof/>
        </w:rPr>
      </w:pPr>
      <w:r w:rsidRPr="00CE4E81">
        <w:rPr>
          <w:noProof/>
          <w:lang w:bidi="da-DK"/>
        </w:rPr>
        <w:br w:type="page"/>
      </w:r>
    </w:p>
    <w:p w14:paraId="734FD110" w14:textId="77777777" w:rsidR="00A21C0B" w:rsidRPr="00CE4E81" w:rsidRDefault="00A21C0B" w:rsidP="00A21C0B">
      <w:pPr>
        <w:spacing w:after="0"/>
        <w:rPr>
          <w:noProof/>
        </w:rPr>
      </w:pPr>
    </w:p>
    <w:tbl>
      <w:tblPr>
        <w:tblStyle w:val="Tabel-Gitter"/>
        <w:tblW w:w="14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1190"/>
        <w:gridCol w:w="1191"/>
        <w:gridCol w:w="1190"/>
        <w:gridCol w:w="1191"/>
        <w:gridCol w:w="1845"/>
        <w:gridCol w:w="1217"/>
      </w:tblGrid>
      <w:tr w:rsidR="000357C6" w:rsidRPr="00CE4E81" w14:paraId="25D01C5A" w14:textId="77777777" w:rsidTr="00147045">
        <w:trPr>
          <w:trHeight w:val="397"/>
        </w:trPr>
        <w:tc>
          <w:tcPr>
            <w:tcW w:w="2381" w:type="dxa"/>
          </w:tcPr>
          <w:p w14:paraId="58143AE3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1B23FBD8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</w:tcPr>
          <w:p w14:paraId="4E815E1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54038347" w14:textId="77777777" w:rsidR="000357C6" w:rsidRPr="00CE4E81" w:rsidRDefault="000357C6" w:rsidP="00147045">
            <w:pPr>
              <w:rPr>
                <w:noProof/>
              </w:rPr>
            </w:pPr>
            <w:r w:rsidRPr="00CE4E81">
              <w:rPr>
                <w:noProof/>
                <w:lang w:bidi="da-DK"/>
              </w:rPr>
              <w:t>Højdepunkter i december</w:t>
            </w:r>
          </w:p>
        </w:tc>
      </w:tr>
      <w:tr w:rsidR="000357C6" w:rsidRPr="00CE4E81" w14:paraId="20B14FB9" w14:textId="77777777" w:rsidTr="00147045">
        <w:trPr>
          <w:trHeight w:val="397"/>
        </w:trPr>
        <w:tc>
          <w:tcPr>
            <w:tcW w:w="4762" w:type="dxa"/>
            <w:gridSpan w:val="2"/>
            <w:vMerge w:val="restart"/>
          </w:tcPr>
          <w:p w14:paraId="3BDC6F34" w14:textId="77777777" w:rsidR="000357C6" w:rsidRPr="00CE4E81" w:rsidRDefault="00256DF0" w:rsidP="00147045">
            <w:pPr>
              <w:pStyle w:val="Mned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015383320"/>
                <w:placeholder>
                  <w:docPart w:val="26FFD1F5C73444C28BA6223F7A990EA8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December</w:t>
                </w:r>
              </w:sdtContent>
            </w:sdt>
          </w:p>
        </w:tc>
        <w:tc>
          <w:tcPr>
            <w:tcW w:w="2381" w:type="dxa"/>
            <w:vMerge w:val="restart"/>
          </w:tcPr>
          <w:p w14:paraId="12A2F4CF" w14:textId="46B57BE2" w:rsidR="000357C6" w:rsidRPr="00CE4E81" w:rsidRDefault="00147045" w:rsidP="00147045">
            <w:pPr>
              <w:pStyle w:val="r"/>
              <w:framePr w:wrap="auto" w:vAnchor="margin" w:yAlign="inline"/>
              <w:rPr>
                <w:noProof/>
              </w:rPr>
            </w:pPr>
            <w:r w:rsidRPr="00CE4E81">
              <w:rPr>
                <w:noProof/>
                <w:lang w:bidi="da-DK"/>
              </w:rPr>
              <w:t>202</w:t>
            </w:r>
            <w:r w:rsidR="00F25B2B">
              <w:rPr>
                <w:noProof/>
                <w:lang w:bidi="da-DK"/>
              </w:rPr>
              <w:t>6</w:t>
            </w:r>
          </w:p>
        </w:tc>
        <w:tc>
          <w:tcPr>
            <w:tcW w:w="1190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09677A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778FBF6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766F257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36BFC0D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08358C71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4D4C2D3F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7E7096D6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0577E7D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79C46DE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41579B19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8E5F003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0357C6" w:rsidRPr="00CE4E81" w14:paraId="4E8DB203" w14:textId="77777777" w:rsidTr="00147045">
        <w:trPr>
          <w:trHeight w:val="397"/>
        </w:trPr>
        <w:tc>
          <w:tcPr>
            <w:tcW w:w="4762" w:type="dxa"/>
            <w:gridSpan w:val="2"/>
            <w:vMerge/>
          </w:tcPr>
          <w:p w14:paraId="09598D5E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vMerge/>
          </w:tcPr>
          <w:p w14:paraId="4B90F91C" w14:textId="77777777" w:rsidR="000357C6" w:rsidRPr="00CE4E81" w:rsidRDefault="000357C6" w:rsidP="00147045">
            <w:pPr>
              <w:rPr>
                <w:b/>
                <w:bCs/>
                <w:noProof/>
              </w:rPr>
            </w:pPr>
          </w:p>
        </w:tc>
        <w:tc>
          <w:tcPr>
            <w:tcW w:w="1190" w:type="dxa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3B17639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1A113463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1191" w:type="dxa"/>
            <w:tcBorders>
              <w:top w:val="single" w:sz="4" w:space="0" w:color="F2F2F2" w:themeColor="background1" w:themeShade="F2"/>
              <w:left w:val="single" w:sz="8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21137EFA" w14:textId="77777777" w:rsidR="000357C6" w:rsidRPr="00CE4E81" w:rsidRDefault="000357C6" w:rsidP="00147045">
            <w:pPr>
              <w:rPr>
                <w:noProof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03FAFB77" w14:textId="77777777" w:rsidR="000357C6" w:rsidRPr="00CE4E81" w:rsidRDefault="000357C6" w:rsidP="00147045">
            <w:pPr>
              <w:rPr>
                <w:noProof/>
              </w:rPr>
            </w:pPr>
          </w:p>
        </w:tc>
      </w:tr>
      <w:tr w:rsidR="00F65B25" w:rsidRPr="00CE4E81" w14:paraId="33F5C90E" w14:textId="77777777" w:rsidTr="0042067A">
        <w:trPr>
          <w:cantSplit/>
          <w:trHeight w:val="964"/>
        </w:trPr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2CF2F642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623035422"/>
                <w:placeholder>
                  <w:docPart w:val="B0C273F8A5F948668556FF53958C9CE0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MAN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7FDDFB4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815910319"/>
                <w:placeholder>
                  <w:docPart w:val="843BD9E7D897426F957FF65BDD5E374D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TIR</w:t>
                </w:r>
              </w:sdtContent>
            </w:sdt>
          </w:p>
        </w:tc>
        <w:tc>
          <w:tcPr>
            <w:tcW w:w="238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01FE6ABB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1843354589"/>
                <w:placeholder>
                  <w:docPart w:val="08C5A02A56E74F2ABAAC71F5413CE8E5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ONS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18512C6D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829896897"/>
                <w:placeholder>
                  <w:docPart w:val="3B55BF519E434B61865C1163E79D47D0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TOR</w:t>
                </w:r>
              </w:sdtContent>
            </w:sdt>
          </w:p>
        </w:tc>
        <w:tc>
          <w:tcPr>
            <w:tcW w:w="2381" w:type="dxa"/>
            <w:gridSpan w:val="2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7D2216AE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884323788"/>
                <w:placeholder>
                  <w:docPart w:val="2ADD85345CD943378F77115FE0544965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FRE</w:t>
                </w:r>
              </w:sdtContent>
            </w:sdt>
          </w:p>
        </w:tc>
        <w:tc>
          <w:tcPr>
            <w:tcW w:w="1845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1FCD1430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54972193"/>
                <w:placeholder>
                  <w:docPart w:val="FF15ABB990204C779A7850A05758161E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LØR</w:t>
                </w:r>
              </w:sdtContent>
            </w:sdt>
          </w:p>
        </w:tc>
        <w:tc>
          <w:tcPr>
            <w:tcW w:w="1217" w:type="dxa"/>
            <w:tcBorders>
              <w:bottom w:val="single" w:sz="8" w:space="0" w:color="FFFFFF" w:themeColor="background1"/>
            </w:tcBorders>
            <w:shd w:val="clear" w:color="auto" w:fill="60A489" w:themeFill="accent5" w:themeFillShade="BF"/>
            <w:textDirection w:val="btLr"/>
            <w:vAlign w:val="bottom"/>
          </w:tcPr>
          <w:p w14:paraId="198C3C66" w14:textId="77777777" w:rsidR="00F65B25" w:rsidRPr="00CE4E81" w:rsidRDefault="00256DF0" w:rsidP="00147045">
            <w:pPr>
              <w:pStyle w:val="Ugedag"/>
              <w:framePr w:wrap="auto" w:vAnchor="margin" w:yAlign="inline"/>
              <w:rPr>
                <w:noProof/>
              </w:rPr>
            </w:pPr>
            <w:sdt>
              <w:sdtPr>
                <w:rPr>
                  <w:noProof/>
                </w:rPr>
                <w:id w:val="-1709092986"/>
                <w:placeholder>
                  <w:docPart w:val="1187DAC600C34C1BBDF98310211C99DC"/>
                </w:placeholder>
                <w:temporary/>
                <w:showingPlcHdr/>
                <w15:appearance w15:val="hidden"/>
              </w:sdtPr>
              <w:sdtEndPr/>
              <w:sdtContent>
                <w:r w:rsidR="00F65B25" w:rsidRPr="00CE4E81">
                  <w:rPr>
                    <w:noProof/>
                    <w:lang w:bidi="da-DK"/>
                  </w:rPr>
                  <w:t>SØN</w:t>
                </w:r>
              </w:sdtContent>
            </w:sdt>
          </w:p>
        </w:tc>
      </w:tr>
      <w:tr w:rsidR="00147045" w:rsidRPr="00CE4E81" w14:paraId="56A2EA8A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72EFA2B" w14:textId="03CF40C2" w:rsidR="00147045" w:rsidRPr="00CE4E81" w:rsidRDefault="00147045" w:rsidP="00147045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0404CE3" w14:textId="6A78CBA0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DD297AE" w14:textId="2BA9133F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311A150" w14:textId="0863857D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6664F42" w14:textId="6A47F8E0" w:rsidR="00147045" w:rsidRPr="00CE4E81" w:rsidRDefault="001440C1" w:rsidP="00147045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4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FB5E9B" w14:textId="7FDFF370" w:rsidR="00147045" w:rsidRPr="00CE4E81" w:rsidRDefault="001440C1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5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F695307" w14:textId="67C2D40B" w:rsidR="00147045" w:rsidRPr="00CE4E81" w:rsidRDefault="001440C1" w:rsidP="00147045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6</w:t>
            </w:r>
          </w:p>
        </w:tc>
      </w:tr>
      <w:tr w:rsidR="00F25B2B" w:rsidRPr="00CE4E81" w14:paraId="307BE0F5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30C9669" w14:textId="384D9598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21F71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E1185E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54F311A9" w14:textId="014AA026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970165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C155EE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BF9603B" w14:textId="6AE5D56F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0C059B8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4E3ED51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8ED771F" w14:textId="5B81A6C0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8FFC93C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6A744B5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17D7EF12" w14:textId="5A0397CA" w:rsidR="00F25B2B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1FB4B12" w14:textId="77777777" w:rsidR="00F25B2B" w:rsidRPr="00CE4E81" w:rsidRDefault="00F25B2B" w:rsidP="00F25B2B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25B2B" w:rsidRPr="00CE4E81" w14:paraId="3BBDEA13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B71F4AB" w14:textId="66E015FB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7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C3F98B" w14:textId="604F6CDC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24936E4" w14:textId="1EE6ACC1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9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DCBAA29" w14:textId="156D10D8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4BBEDB" w14:textId="10C75DDF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11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E5E133" w14:textId="565E39E6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12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FD554B" w14:textId="3B5F6C93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13</w:t>
            </w:r>
          </w:p>
        </w:tc>
      </w:tr>
      <w:tr w:rsidR="00F25B2B" w:rsidRPr="00CE4E81" w14:paraId="7F0DDB3F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29E08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B97BC2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FC9ADD8" w14:textId="371978C9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39E4B7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2082303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71F3A97" w14:textId="7D33FE88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5690C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2FC7064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417AE44" w14:textId="09708738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B2A6E1B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35CED548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B85207A" w14:textId="5AD8EBF8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3B9D85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6A3BCA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5316CFCE" w14:textId="0784A860" w:rsidR="00F25B2B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D2EFF88" w14:textId="77777777" w:rsidR="00F25B2B" w:rsidRPr="00CE4E81" w:rsidRDefault="00F25B2B" w:rsidP="00F25B2B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25B2B" w:rsidRPr="00CE4E81" w14:paraId="15D82A51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1A0EDBB" w14:textId="4A1A3653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1</w:t>
            </w:r>
            <w:r w:rsidR="001440C1">
              <w:rPr>
                <w:noProof/>
                <w:lang w:bidi="da-DK"/>
              </w:rPr>
              <w:t>4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5CD03DD" w14:textId="5415DFC0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15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51A0276" w14:textId="027C63A7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16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1DD4628" w14:textId="0FAF35FB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17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0D92579" w14:textId="640599B7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18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57F94F5" w14:textId="4C075950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19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A825A8A" w14:textId="09ED2E72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20</w:t>
            </w:r>
          </w:p>
        </w:tc>
      </w:tr>
      <w:tr w:rsidR="00F25B2B" w:rsidRPr="00CE4E81" w14:paraId="0D4356AF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84C949C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6CEDE8DB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20DC1229" w14:textId="7E0AFEA2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7EE182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C9DF4C5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35B1733B" w14:textId="72C3FA69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9D55ECE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9A2B40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739E6B15" w14:textId="51E1CE1B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4B799B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E8503F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1F7EFDDD" w14:textId="4FF67166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5DDDD3A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73C253F" w14:textId="77777777" w:rsidR="0042067A" w:rsidRPr="0042067A" w:rsidRDefault="0042067A" w:rsidP="0042067A">
            <w:pPr>
              <w:pStyle w:val="Weekend"/>
              <w:framePr w:wrap="auto" w:vAnchor="margin" w:yAlign="inline"/>
              <w:rPr>
                <w:noProof/>
                <w:color w:val="auto"/>
              </w:rPr>
            </w:pPr>
            <w:r w:rsidRPr="0042067A">
              <w:rPr>
                <w:noProof/>
                <w:color w:val="auto"/>
              </w:rPr>
              <w:t>Fællestræning:</w:t>
            </w:r>
          </w:p>
          <w:p w14:paraId="0B7CE106" w14:textId="296DA879" w:rsidR="00F25B2B" w:rsidRPr="00CE4E81" w:rsidRDefault="0042067A" w:rsidP="0042067A">
            <w:pPr>
              <w:pStyle w:val="Weekend"/>
              <w:framePr w:wrap="auto" w:vAnchor="margin" w:yAlign="inline"/>
              <w:rPr>
                <w:noProof/>
              </w:rPr>
            </w:pPr>
            <w:r w:rsidRPr="0042067A">
              <w:rPr>
                <w:noProof/>
                <w:color w:val="auto"/>
              </w:rPr>
              <w:t>14:00 – 16:00</w:t>
            </w: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0D16CAF" w14:textId="77777777" w:rsidR="00F25B2B" w:rsidRPr="00CE4E81" w:rsidRDefault="00F25B2B" w:rsidP="00F25B2B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25B2B" w:rsidRPr="00CE4E81" w14:paraId="4E3ABE4A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B613AA2" w14:textId="18E2A260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1440C1">
              <w:rPr>
                <w:noProof/>
                <w:lang w:bidi="da-DK"/>
              </w:rPr>
              <w:t>1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C134880" w14:textId="453BE419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22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AD0FC7D" w14:textId="28CFE1F1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23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E7324C6" w14:textId="774D0127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24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2567FD8" w14:textId="48E14F10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25</w:t>
            </w: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7358FD" w14:textId="70CA2B7E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26</w:t>
            </w: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3299B61" w14:textId="47C52BC8" w:rsidR="00F25B2B" w:rsidRPr="00CE4E81" w:rsidRDefault="001440C1" w:rsidP="00F25B2B">
            <w:pPr>
              <w:pStyle w:val="Weekend"/>
              <w:framePr w:wrap="auto" w:vAnchor="margin" w:yAlign="inline"/>
              <w:rPr>
                <w:noProof/>
              </w:rPr>
            </w:pPr>
            <w:r>
              <w:rPr>
                <w:noProof/>
                <w:lang w:bidi="da-DK"/>
              </w:rPr>
              <w:t>27</w:t>
            </w:r>
          </w:p>
        </w:tc>
      </w:tr>
      <w:tr w:rsidR="00F25B2B" w:rsidRPr="00CE4E81" w14:paraId="0109303D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CAF5B39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5E4B6E26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3EA305DC" w14:textId="0ECD9CD9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ED94EBB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71AE656D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F248EC2" w14:textId="4A75F7F7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905365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Ungskytter træning:</w:t>
            </w:r>
          </w:p>
          <w:p w14:paraId="1802E75A" w14:textId="77777777" w:rsidR="0042067A" w:rsidRDefault="0042067A" w:rsidP="0042067A">
            <w:pPr>
              <w:rPr>
                <w:noProof/>
              </w:rPr>
            </w:pPr>
            <w:r>
              <w:rPr>
                <w:noProof/>
              </w:rPr>
              <w:t>16:00 – 18:00</w:t>
            </w:r>
          </w:p>
          <w:p w14:paraId="0885670C" w14:textId="42721434" w:rsidR="00F25B2B" w:rsidRPr="00CE4E81" w:rsidRDefault="0042067A" w:rsidP="0042067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</w:rPr>
              <w:t>Voksentræning: 18:00 – 20:30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CEDE2D" w14:textId="162CB938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B2E1B46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2D90560" w14:textId="77777777" w:rsidR="00F25B2B" w:rsidRPr="00CE4E81" w:rsidRDefault="00F25B2B" w:rsidP="00F25B2B">
            <w:pPr>
              <w:pStyle w:val="Weekend"/>
              <w:framePr w:wrap="auto" w:vAnchor="margin" w:yAlign="inline"/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B01B03" w14:textId="77777777" w:rsidR="00F25B2B" w:rsidRPr="00CE4E81" w:rsidRDefault="00F25B2B" w:rsidP="00F25B2B">
            <w:pPr>
              <w:pStyle w:val="Weekend"/>
              <w:framePr w:wrap="auto" w:vAnchor="margin" w:yAlign="inline"/>
              <w:rPr>
                <w:noProof/>
              </w:rPr>
            </w:pPr>
          </w:p>
        </w:tc>
      </w:tr>
      <w:tr w:rsidR="00F25B2B" w:rsidRPr="00CE4E81" w14:paraId="381918A7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88C4816" w14:textId="534E337B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  <w:r w:rsidRPr="00CE4E81">
              <w:rPr>
                <w:noProof/>
                <w:lang w:bidi="da-DK"/>
              </w:rPr>
              <w:t>2</w:t>
            </w:r>
            <w:r w:rsidR="001440C1">
              <w:rPr>
                <w:noProof/>
                <w:lang w:bidi="da-DK"/>
              </w:rPr>
              <w:t>8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8B6491D" w14:textId="6DE59E5E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29</w:t>
            </w: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41FA9AA" w14:textId="1ECEDB82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da-DK"/>
              </w:rPr>
              <w:t>30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DBCA736" w14:textId="0DA80752" w:rsidR="00F25B2B" w:rsidRPr="00CE4E81" w:rsidRDefault="001440C1" w:rsidP="00F25B2B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31</w:t>
            </w: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67B541" w14:textId="09F90D3A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AA17B85" w14:textId="77777777" w:rsidR="00F25B2B" w:rsidRPr="00CE4E81" w:rsidRDefault="00F25B2B" w:rsidP="00F25B2B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00C6F5D" w14:textId="77777777" w:rsidR="00F25B2B" w:rsidRPr="00CE4E81" w:rsidRDefault="00F25B2B" w:rsidP="00F25B2B">
            <w:pPr>
              <w:rPr>
                <w:noProof/>
                <w:color w:val="60A489" w:themeColor="accent5" w:themeShade="BF"/>
              </w:rPr>
            </w:pPr>
          </w:p>
        </w:tc>
      </w:tr>
      <w:tr w:rsidR="00F25B2B" w:rsidRPr="00CE4E81" w14:paraId="34F9D23F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D39EA7" w14:textId="26C901C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27A3A4C" w14:textId="022D8160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1B2FFA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C0C76C5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5351B3D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162CB6C" w14:textId="77777777" w:rsidR="00F25B2B" w:rsidRPr="00CE4E81" w:rsidRDefault="00F25B2B" w:rsidP="00F25B2B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22ED62" w14:textId="77777777" w:rsidR="00F25B2B" w:rsidRPr="00CE4E81" w:rsidRDefault="00F25B2B" w:rsidP="00F25B2B">
            <w:pPr>
              <w:rPr>
                <w:noProof/>
              </w:rPr>
            </w:pPr>
          </w:p>
        </w:tc>
      </w:tr>
      <w:tr w:rsidR="00F25B2B" w:rsidRPr="00CE4E81" w14:paraId="6E245094" w14:textId="77777777" w:rsidTr="0042067A">
        <w:trPr>
          <w:trHeight w:val="340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038849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904AB5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8EFB10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4271A5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0EC92B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4844C6" w14:textId="77777777" w:rsidR="00F25B2B" w:rsidRPr="00CE4E81" w:rsidRDefault="00F25B2B" w:rsidP="00F25B2B">
            <w:pPr>
              <w:rPr>
                <w:noProof/>
                <w:color w:val="60A489" w:themeColor="accent5" w:themeShade="BF"/>
              </w:rPr>
            </w:pPr>
          </w:p>
        </w:tc>
        <w:tc>
          <w:tcPr>
            <w:tcW w:w="12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8324B7" w14:textId="77777777" w:rsidR="00F25B2B" w:rsidRPr="00CE4E81" w:rsidRDefault="00F25B2B" w:rsidP="00F25B2B">
            <w:pPr>
              <w:rPr>
                <w:noProof/>
                <w:color w:val="60A489" w:themeColor="accent5" w:themeShade="BF"/>
              </w:rPr>
            </w:pPr>
          </w:p>
        </w:tc>
      </w:tr>
      <w:tr w:rsidR="00F25B2B" w:rsidRPr="00CE4E81" w14:paraId="6A6D0B66" w14:textId="77777777" w:rsidTr="0042067A">
        <w:trPr>
          <w:trHeight w:val="864"/>
        </w:trPr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341E47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7A3B79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4854D9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1EBC2AD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C984960" w14:textId="77777777" w:rsidR="00F25B2B" w:rsidRPr="00CE4E81" w:rsidRDefault="00F25B2B" w:rsidP="00F25B2B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1845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943F111" w14:textId="77777777" w:rsidR="00F25B2B" w:rsidRPr="00CE4E81" w:rsidRDefault="00F25B2B" w:rsidP="00F25B2B">
            <w:pPr>
              <w:rPr>
                <w:noProof/>
              </w:rPr>
            </w:pPr>
          </w:p>
        </w:tc>
        <w:tc>
          <w:tcPr>
            <w:tcW w:w="12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84097E" w14:textId="77777777" w:rsidR="00F25B2B" w:rsidRPr="00CE4E81" w:rsidRDefault="00F25B2B" w:rsidP="00F25B2B">
            <w:pPr>
              <w:rPr>
                <w:noProof/>
              </w:rPr>
            </w:pPr>
          </w:p>
        </w:tc>
      </w:tr>
    </w:tbl>
    <w:p w14:paraId="745B4615" w14:textId="77777777" w:rsidR="000357C6" w:rsidRPr="00CE4E81" w:rsidRDefault="000357C6" w:rsidP="001440C1">
      <w:pPr>
        <w:spacing w:after="0"/>
        <w:rPr>
          <w:noProof/>
        </w:rPr>
      </w:pPr>
    </w:p>
    <w:sectPr w:rsidR="000357C6" w:rsidRPr="00CE4E81" w:rsidSect="00805C9A">
      <w:headerReference w:type="default" r:id="rId11"/>
      <w:pgSz w:w="16838" w:h="11906" w:orient="landscape" w:code="9"/>
      <w:pgMar w:top="288" w:right="936" w:bottom="144" w:left="936" w:header="144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DD65" w14:textId="77777777" w:rsidR="00256DF0" w:rsidRDefault="00256DF0" w:rsidP="00A93D4E">
      <w:pPr>
        <w:spacing w:after="0" w:line="240" w:lineRule="auto"/>
      </w:pPr>
      <w:r>
        <w:separator/>
      </w:r>
    </w:p>
  </w:endnote>
  <w:endnote w:type="continuationSeparator" w:id="0">
    <w:p w14:paraId="347EE4DB" w14:textId="77777777" w:rsidR="00256DF0" w:rsidRDefault="00256DF0" w:rsidP="00A9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gona Book">
    <w:altName w:val="Sagona Book"/>
    <w:charset w:val="00"/>
    <w:family w:val="roman"/>
    <w:pitch w:val="variable"/>
    <w:sig w:usb0="8000002F" w:usb1="0000000A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CB5B" w14:textId="77777777" w:rsidR="00256DF0" w:rsidRDefault="00256DF0" w:rsidP="00A93D4E">
      <w:pPr>
        <w:spacing w:after="0" w:line="240" w:lineRule="auto"/>
      </w:pPr>
      <w:r>
        <w:separator/>
      </w:r>
    </w:p>
  </w:footnote>
  <w:footnote w:type="continuationSeparator" w:id="0">
    <w:p w14:paraId="63BE0B38" w14:textId="77777777" w:rsidR="00256DF0" w:rsidRDefault="00256DF0" w:rsidP="00A93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7B57" w14:textId="77777777" w:rsidR="00C100B3" w:rsidRDefault="00C100B3">
    <w:pPr>
      <w:pStyle w:val="Sidehoved"/>
    </w:pPr>
    <w:r w:rsidRPr="00872CC6">
      <w:rPr>
        <w:noProof/>
        <w:lang w:bidi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BC17E" wp14:editId="067AE49B">
              <wp:simplePos x="0" y="0"/>
              <wp:positionH relativeFrom="page">
                <wp:align>right</wp:align>
              </wp:positionH>
              <wp:positionV relativeFrom="paragraph">
                <wp:posOffset>-453390</wp:posOffset>
              </wp:positionV>
              <wp:extent cx="10677525" cy="2043120"/>
              <wp:effectExtent l="0" t="0" r="9525" b="0"/>
              <wp:wrapNone/>
              <wp:docPr id="6" name="Rektangel 5">
                <a:extLst xmlns:a="http://schemas.openxmlformats.org/drawingml/2006/main">
                  <a:ext uri="{FF2B5EF4-FFF2-40B4-BE49-F238E27FC236}">
                    <a16:creationId xmlns:a16="http://schemas.microsoft.com/office/drawing/2014/main" id="{8E74A688-B7B3-4310-B929-E2910E42203F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77525" cy="20431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6D6B625" id="Rektangel 5" o:spid="_x0000_s1026" alt="&quot;&quot;" style="position:absolute;margin-left:789.55pt;margin-top:-35.7pt;width:840.75pt;height:160.9pt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" fillcolor="#f2f2f2 [3052]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6392"/>
    <w:multiLevelType w:val="hybridMultilevel"/>
    <w:tmpl w:val="A5843B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764D5"/>
    <w:multiLevelType w:val="hybridMultilevel"/>
    <w:tmpl w:val="1A5ED38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96EA5"/>
    <w:multiLevelType w:val="hybridMultilevel"/>
    <w:tmpl w:val="2CA046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F4387"/>
    <w:multiLevelType w:val="hybridMultilevel"/>
    <w:tmpl w:val="F572D4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533232">
    <w:abstractNumId w:val="3"/>
  </w:num>
  <w:num w:numId="2" w16cid:durableId="1487436555">
    <w:abstractNumId w:val="2"/>
  </w:num>
  <w:num w:numId="3" w16cid:durableId="842623712">
    <w:abstractNumId w:val="0"/>
  </w:num>
  <w:num w:numId="4" w16cid:durableId="64037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wMbEwtjQzMDcyM7BQ0lEKTi0uzszPAykwqgUAQ53FmiwAAAA="/>
  </w:docVars>
  <w:rsids>
    <w:rsidRoot w:val="00BB638D"/>
    <w:rsid w:val="00004954"/>
    <w:rsid w:val="000357C6"/>
    <w:rsid w:val="00043195"/>
    <w:rsid w:val="00063613"/>
    <w:rsid w:val="00066B02"/>
    <w:rsid w:val="000F2F10"/>
    <w:rsid w:val="001113F3"/>
    <w:rsid w:val="00117944"/>
    <w:rsid w:val="00125524"/>
    <w:rsid w:val="001440C1"/>
    <w:rsid w:val="00147045"/>
    <w:rsid w:val="001861B6"/>
    <w:rsid w:val="00197E7C"/>
    <w:rsid w:val="00256DF0"/>
    <w:rsid w:val="00284A9E"/>
    <w:rsid w:val="00286E87"/>
    <w:rsid w:val="002C5DA9"/>
    <w:rsid w:val="002F3255"/>
    <w:rsid w:val="0030367A"/>
    <w:rsid w:val="003334CF"/>
    <w:rsid w:val="003D0B37"/>
    <w:rsid w:val="003E2999"/>
    <w:rsid w:val="003F38E5"/>
    <w:rsid w:val="0042067A"/>
    <w:rsid w:val="00430B1D"/>
    <w:rsid w:val="00452413"/>
    <w:rsid w:val="004D3FF5"/>
    <w:rsid w:val="005A20B8"/>
    <w:rsid w:val="005E6724"/>
    <w:rsid w:val="005E6E59"/>
    <w:rsid w:val="006764B0"/>
    <w:rsid w:val="00684C3E"/>
    <w:rsid w:val="007860FD"/>
    <w:rsid w:val="007927B9"/>
    <w:rsid w:val="0079382C"/>
    <w:rsid w:val="007B1C28"/>
    <w:rsid w:val="00805C9A"/>
    <w:rsid w:val="00844839"/>
    <w:rsid w:val="00872CC6"/>
    <w:rsid w:val="008B221A"/>
    <w:rsid w:val="0094192B"/>
    <w:rsid w:val="009A13E1"/>
    <w:rsid w:val="009A3539"/>
    <w:rsid w:val="009A62FE"/>
    <w:rsid w:val="00A15F0F"/>
    <w:rsid w:val="00A21C0B"/>
    <w:rsid w:val="00A7573E"/>
    <w:rsid w:val="00A93D4E"/>
    <w:rsid w:val="00AF7D70"/>
    <w:rsid w:val="00B0326B"/>
    <w:rsid w:val="00B20F16"/>
    <w:rsid w:val="00B341E9"/>
    <w:rsid w:val="00B679F1"/>
    <w:rsid w:val="00B92830"/>
    <w:rsid w:val="00BB0202"/>
    <w:rsid w:val="00BB4157"/>
    <w:rsid w:val="00BB638D"/>
    <w:rsid w:val="00BD560E"/>
    <w:rsid w:val="00BD59BB"/>
    <w:rsid w:val="00BF54A2"/>
    <w:rsid w:val="00C00AA1"/>
    <w:rsid w:val="00C100B3"/>
    <w:rsid w:val="00CE42C7"/>
    <w:rsid w:val="00CE4E81"/>
    <w:rsid w:val="00D35393"/>
    <w:rsid w:val="00D42757"/>
    <w:rsid w:val="00D7093F"/>
    <w:rsid w:val="00DB77DE"/>
    <w:rsid w:val="00DC7DC2"/>
    <w:rsid w:val="00E07CF3"/>
    <w:rsid w:val="00E27D87"/>
    <w:rsid w:val="00E27DDF"/>
    <w:rsid w:val="00E74826"/>
    <w:rsid w:val="00E8750A"/>
    <w:rsid w:val="00EA2F02"/>
    <w:rsid w:val="00ED11E5"/>
    <w:rsid w:val="00F026E7"/>
    <w:rsid w:val="00F030C8"/>
    <w:rsid w:val="00F25B2B"/>
    <w:rsid w:val="00F50CBE"/>
    <w:rsid w:val="00F634F2"/>
    <w:rsid w:val="00F65B25"/>
    <w:rsid w:val="00F6615F"/>
    <w:rsid w:val="00F95E9F"/>
    <w:rsid w:val="00FB51C1"/>
    <w:rsid w:val="00FB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9B7A6"/>
  <w15:chartTrackingRefBased/>
  <w15:docId w15:val="{88246935-D2A7-4626-A321-1B916901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826"/>
  </w:style>
  <w:style w:type="paragraph" w:styleId="Overskrift1">
    <w:name w:val="heading 1"/>
    <w:basedOn w:val="Normal"/>
    <w:next w:val="Normal"/>
    <w:link w:val="Overskrift1Tegn"/>
    <w:uiPriority w:val="9"/>
    <w:qFormat/>
    <w:rsid w:val="00A21C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B2D42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93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semiHidden/>
    <w:rsid w:val="00A93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E74826"/>
  </w:style>
  <w:style w:type="paragraph" w:styleId="Sidefod">
    <w:name w:val="footer"/>
    <w:basedOn w:val="Normal"/>
    <w:link w:val="SidefodTegn"/>
    <w:uiPriority w:val="99"/>
    <w:semiHidden/>
    <w:rsid w:val="00A93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E74826"/>
  </w:style>
  <w:style w:type="paragraph" w:customStyle="1" w:styleId="Mned">
    <w:name w:val="Måned"/>
    <w:basedOn w:val="Normal"/>
    <w:qFormat/>
    <w:rsid w:val="00F6615F"/>
    <w:pPr>
      <w:framePr w:wrap="around" w:vAnchor="page" w:hAnchor="text" w:y="795"/>
      <w:spacing w:after="0" w:line="192" w:lineRule="auto"/>
      <w:ind w:left="-144"/>
      <w:contextualSpacing/>
      <w:jc w:val="right"/>
    </w:pPr>
    <w:rPr>
      <w:b/>
      <w:bCs/>
      <w:color w:val="253D59" w:themeColor="accent1"/>
      <w:sz w:val="84"/>
      <w:szCs w:val="96"/>
    </w:rPr>
  </w:style>
  <w:style w:type="paragraph" w:customStyle="1" w:styleId="Ugedag">
    <w:name w:val="Ugedag"/>
    <w:basedOn w:val="Normal"/>
    <w:qFormat/>
    <w:rsid w:val="00F65B25"/>
    <w:pPr>
      <w:framePr w:wrap="around" w:vAnchor="page" w:hAnchor="text" w:y="795"/>
      <w:spacing w:after="0" w:line="240" w:lineRule="auto"/>
      <w:ind w:left="113" w:right="113"/>
    </w:pPr>
    <w:rPr>
      <w:b/>
      <w:bCs/>
      <w:color w:val="FFFFFF" w:themeColor="background1"/>
      <w:sz w:val="28"/>
      <w:szCs w:val="28"/>
    </w:rPr>
  </w:style>
  <w:style w:type="paragraph" w:customStyle="1" w:styleId="r">
    <w:name w:val="År"/>
    <w:basedOn w:val="Normal"/>
    <w:qFormat/>
    <w:rsid w:val="00C100B3"/>
    <w:pPr>
      <w:framePr w:wrap="around" w:vAnchor="page" w:hAnchor="text" w:y="795"/>
      <w:spacing w:after="0" w:line="240" w:lineRule="auto"/>
    </w:pPr>
    <w:rPr>
      <w:sz w:val="36"/>
      <w:szCs w:val="36"/>
    </w:rPr>
  </w:style>
  <w:style w:type="paragraph" w:customStyle="1" w:styleId="Weekend">
    <w:name w:val="Weekend"/>
    <w:basedOn w:val="Normal"/>
    <w:qFormat/>
    <w:rsid w:val="00C100B3"/>
    <w:pPr>
      <w:framePr w:wrap="around" w:vAnchor="page" w:hAnchor="text" w:y="795"/>
      <w:spacing w:after="0" w:line="240" w:lineRule="auto"/>
    </w:pPr>
    <w:rPr>
      <w:color w:val="60A489" w:themeColor="accent5" w:themeShade="BF"/>
    </w:rPr>
  </w:style>
  <w:style w:type="character" w:styleId="Pladsholdertekst">
    <w:name w:val="Placeholder Text"/>
    <w:basedOn w:val="Standardskrifttypeiafsnit"/>
    <w:uiPriority w:val="99"/>
    <w:semiHidden/>
    <w:rsid w:val="00C100B3"/>
    <w:rPr>
      <w:color w:val="808080"/>
    </w:rPr>
  </w:style>
  <w:style w:type="paragraph" w:styleId="Listeafsnit">
    <w:name w:val="List Paragraph"/>
    <w:basedOn w:val="Normal"/>
    <w:uiPriority w:val="34"/>
    <w:semiHidden/>
    <w:qFormat/>
    <w:rsid w:val="00C100B3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21C0B"/>
    <w:rPr>
      <w:rFonts w:asciiTheme="majorHAnsi" w:eastAsiaTheme="majorEastAsia" w:hAnsiTheme="majorHAnsi" w:cstheme="majorBidi"/>
      <w:color w:val="1B2D42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etc\AppData\Roaming\Microsoft\Templates\Moderne%20kalender%20med%20h&#248;jdepunk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C558C8755C40C5B7537D836203A1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7259CA-807B-4936-AF4E-61EA977EC42C}"/>
      </w:docPartPr>
      <w:docPartBody>
        <w:p w:rsidR="00086DB7" w:rsidRDefault="002815BE">
          <w:pPr>
            <w:pStyle w:val="67C558C8755C40C5B7537D836203A1BB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F7D543AC13914E218262A1E7618B25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ACD6D5-BF7B-4EC7-8E7B-70534B78E1FB}"/>
      </w:docPartPr>
      <w:docPartBody>
        <w:p w:rsidR="00086DB7" w:rsidRDefault="002815BE">
          <w:pPr>
            <w:pStyle w:val="F7D543AC13914E218262A1E7618B254C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DB2CBEA0BDF747F385DF7B7E0B0899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5937-8590-49DC-AA41-F53A413E0CD4}"/>
      </w:docPartPr>
      <w:docPartBody>
        <w:p w:rsidR="00086DB7" w:rsidRDefault="002815BE">
          <w:pPr>
            <w:pStyle w:val="DB2CBEA0BDF747F385DF7B7E0B0899A9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91CCBD1647EC4C9DA167A580C60801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02304C-9B5F-479D-9D6E-D9AB2A0C8AC3}"/>
      </w:docPartPr>
      <w:docPartBody>
        <w:p w:rsidR="00086DB7" w:rsidRDefault="002815BE">
          <w:pPr>
            <w:pStyle w:val="91CCBD1647EC4C9DA167A580C6080120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F3528CD79DA34804981C72A472AD9C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532710-C1EB-4D86-8174-7FD8C6E4A62F}"/>
      </w:docPartPr>
      <w:docPartBody>
        <w:p w:rsidR="00086DB7" w:rsidRDefault="002815BE">
          <w:pPr>
            <w:pStyle w:val="F3528CD79DA34804981C72A472AD9CE8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F729BFB5287D4E1D8F4EE66A872AD4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9EDDF5-7B55-4835-AFD0-12138D7E9416}"/>
      </w:docPartPr>
      <w:docPartBody>
        <w:p w:rsidR="00086DB7" w:rsidRDefault="002815BE">
          <w:pPr>
            <w:pStyle w:val="F729BFB5287D4E1D8F4EE66A872AD420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F96027B0B89E4693BB59C27446E11B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607AE2-DB57-4B28-9DEC-1BC8616C347A}"/>
      </w:docPartPr>
      <w:docPartBody>
        <w:p w:rsidR="00086DB7" w:rsidRDefault="002815BE">
          <w:pPr>
            <w:pStyle w:val="F96027B0B89E4693BB59C27446E11B0D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39B0A708EEC84A588A74C5A78214C1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3942B6-8B90-454A-A41B-9A31DCB7AFDE}"/>
      </w:docPartPr>
      <w:docPartBody>
        <w:p w:rsidR="00086DB7" w:rsidRDefault="002815BE">
          <w:pPr>
            <w:pStyle w:val="39B0A708EEC84A588A74C5A78214C15E"/>
          </w:pPr>
          <w:r w:rsidRPr="00CE4E81">
            <w:rPr>
              <w:noProof/>
              <w:color w:val="262626" w:themeColor="text1" w:themeTint="D9"/>
              <w:lang w:bidi="da-DK"/>
            </w:rPr>
            <w:t>Godt nytår</w:t>
          </w:r>
        </w:p>
      </w:docPartBody>
    </w:docPart>
    <w:docPart>
      <w:docPartPr>
        <w:name w:val="780E92F7F9964AF684570C103A5AE2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0BA644-6D5C-46D2-9571-AFA14D9C7CA1}"/>
      </w:docPartPr>
      <w:docPartBody>
        <w:p w:rsidR="00086DB7" w:rsidRDefault="002815BE">
          <w:pPr>
            <w:pStyle w:val="780E92F7F9964AF684570C103A5AE2BC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A5C8D947E14247069DE12869BA9A94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2299C0-B1B8-4A22-BEF1-EF0004EFFD62}"/>
      </w:docPartPr>
      <w:docPartBody>
        <w:p w:rsidR="00086DB7" w:rsidRDefault="002815BE">
          <w:pPr>
            <w:pStyle w:val="A5C8D947E14247069DE12869BA9A9489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EF03EF6D023C45A2A6CD1C72196DF5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4AC9E4-B71B-4D52-9B63-63E0D0C23294}"/>
      </w:docPartPr>
      <w:docPartBody>
        <w:p w:rsidR="00086DB7" w:rsidRDefault="002815BE">
          <w:pPr>
            <w:pStyle w:val="EF03EF6D023C45A2A6CD1C72196DF57A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AA4068973EE14EF3AB18DEBA88C0E0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BCDE3F-D75C-477D-826F-100650317F43}"/>
      </w:docPartPr>
      <w:docPartBody>
        <w:p w:rsidR="00086DB7" w:rsidRDefault="002815BE">
          <w:pPr>
            <w:pStyle w:val="AA4068973EE14EF3AB18DEBA88C0E039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6B4AE477FADE4A1EBBDD39C2247AAC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BB45EF-BC9B-4555-80B6-2B4A59F2E990}"/>
      </w:docPartPr>
      <w:docPartBody>
        <w:p w:rsidR="00086DB7" w:rsidRDefault="002815BE">
          <w:pPr>
            <w:pStyle w:val="6B4AE477FADE4A1EBBDD39C2247AACFF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F4CC1D10699C4A0FBBAD7F10A1B8BD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D85625-2C0B-4391-A451-9AC58CA17A88}"/>
      </w:docPartPr>
      <w:docPartBody>
        <w:p w:rsidR="00086DB7" w:rsidRDefault="002815BE">
          <w:pPr>
            <w:pStyle w:val="F4CC1D10699C4A0FBBAD7F10A1B8BD99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765E91F7425645CB8F453036321A2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0AE54C-EE57-4D79-B559-87AC1A293384}"/>
      </w:docPartPr>
      <w:docPartBody>
        <w:p w:rsidR="00086DB7" w:rsidRDefault="002815BE">
          <w:pPr>
            <w:pStyle w:val="765E91F7425645CB8F453036321A2BDB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D4CE7E0F51AD4758B5FDCBE8529903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B0CB16-4603-4843-8E47-D771414365B7}"/>
      </w:docPartPr>
      <w:docPartBody>
        <w:p w:rsidR="00086DB7" w:rsidRDefault="002815BE">
          <w:pPr>
            <w:pStyle w:val="D4CE7E0F51AD4758B5FDCBE8529903EC"/>
          </w:pPr>
          <w:r w:rsidRPr="00CE4E81">
            <w:rPr>
              <w:noProof/>
              <w:lang w:bidi="da-DK"/>
            </w:rPr>
            <w:t>August</w:t>
          </w:r>
        </w:p>
      </w:docPartBody>
    </w:docPart>
    <w:docPart>
      <w:docPartPr>
        <w:name w:val="A737592CA3714FF591153FC5FD68C1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BD089C-C7B7-4E4B-9BCB-E23C2AC8320C}"/>
      </w:docPartPr>
      <w:docPartBody>
        <w:p w:rsidR="00086DB7" w:rsidRDefault="002815BE">
          <w:pPr>
            <w:pStyle w:val="A737592CA3714FF591153FC5FD68C1E3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73E4121BE44045A79677D92B1B1EA5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9670F8-6CEF-4D95-9693-FFB15E4DDA03}"/>
      </w:docPartPr>
      <w:docPartBody>
        <w:p w:rsidR="00086DB7" w:rsidRDefault="002815BE">
          <w:pPr>
            <w:pStyle w:val="73E4121BE44045A79677D92B1B1EA565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D392B52E04E942A0BF1CC7903F3CBD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8BE23E-518A-469B-A103-22D36DD10219}"/>
      </w:docPartPr>
      <w:docPartBody>
        <w:p w:rsidR="00086DB7" w:rsidRDefault="002815BE">
          <w:pPr>
            <w:pStyle w:val="D392B52E04E942A0BF1CC7903F3CBD1A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67CE9C7E40534DBCA43DA84AF47BCC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00BDD8-E1F0-47F3-992A-EA094E7670B1}"/>
      </w:docPartPr>
      <w:docPartBody>
        <w:p w:rsidR="00086DB7" w:rsidRDefault="002815BE">
          <w:pPr>
            <w:pStyle w:val="67CE9C7E40534DBCA43DA84AF47BCCB8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ACB0C9BAEC1445429F446D5D583365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C59BD8-13B2-4411-9E3D-ED3FCD00FDC3}"/>
      </w:docPartPr>
      <w:docPartBody>
        <w:p w:rsidR="00086DB7" w:rsidRDefault="002815BE">
          <w:pPr>
            <w:pStyle w:val="ACB0C9BAEC1445429F446D5D58336576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9280B3E2714E4A64933CDF2A772D93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FA81E6-7E36-4D08-9543-647DA08C6881}"/>
      </w:docPartPr>
      <w:docPartBody>
        <w:p w:rsidR="00086DB7" w:rsidRDefault="002815BE">
          <w:pPr>
            <w:pStyle w:val="9280B3E2714E4A64933CDF2A772D9335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B0E7DDF215444659A8F75ED946CB88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62D150-74A2-4093-9987-0F8A7B9D3123}"/>
      </w:docPartPr>
      <w:docPartBody>
        <w:p w:rsidR="00086DB7" w:rsidRDefault="002815BE">
          <w:pPr>
            <w:pStyle w:val="B0E7DDF215444659A8F75ED946CB8864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E0D99993F35A4BA99223A4B243E4E3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C5A632-6B52-4E0C-AFEB-78A8F93D1899}"/>
      </w:docPartPr>
      <w:docPartBody>
        <w:p w:rsidR="00086DB7" w:rsidRDefault="002815BE">
          <w:pPr>
            <w:pStyle w:val="E0D99993F35A4BA99223A4B243E4E3E2"/>
          </w:pPr>
          <w:r w:rsidRPr="00CE4E81">
            <w:rPr>
              <w:noProof/>
              <w:lang w:bidi="da-DK"/>
            </w:rPr>
            <w:t>September</w:t>
          </w:r>
        </w:p>
      </w:docPartBody>
    </w:docPart>
    <w:docPart>
      <w:docPartPr>
        <w:name w:val="1437F3441645480096007A2B0A524D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381AEC-1B36-4238-B044-BE5116333677}"/>
      </w:docPartPr>
      <w:docPartBody>
        <w:p w:rsidR="00086DB7" w:rsidRDefault="002815BE">
          <w:pPr>
            <w:pStyle w:val="1437F3441645480096007A2B0A524D81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E43CB32397F4403DAFCC30F379F9B1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44856D-4507-4055-96BD-D725CB278337}"/>
      </w:docPartPr>
      <w:docPartBody>
        <w:p w:rsidR="00086DB7" w:rsidRDefault="002815BE">
          <w:pPr>
            <w:pStyle w:val="E43CB32397F4403DAFCC30F379F9B17E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35DAF5D5E8BE46159BAD34EC656E42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6D1674-E065-4C8B-85F0-44804BFF1893}"/>
      </w:docPartPr>
      <w:docPartBody>
        <w:p w:rsidR="00086DB7" w:rsidRDefault="002815BE">
          <w:pPr>
            <w:pStyle w:val="35DAF5D5E8BE46159BAD34EC656E4216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DE18FB78067F48239BB049C2E9A40A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3368FF-3C15-4A51-8719-60BCED163C3A}"/>
      </w:docPartPr>
      <w:docPartBody>
        <w:p w:rsidR="00086DB7" w:rsidRDefault="002815BE">
          <w:pPr>
            <w:pStyle w:val="DE18FB78067F48239BB049C2E9A40ADC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EFED607A8F594CF28EF2862CC1F9FE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FF2246-4DDB-4B98-87FF-BFC474546E59}"/>
      </w:docPartPr>
      <w:docPartBody>
        <w:p w:rsidR="00086DB7" w:rsidRDefault="002815BE">
          <w:pPr>
            <w:pStyle w:val="EFED607A8F594CF28EF2862CC1F9FE56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2E26AA2F8F2E44EE900E2CFB64FA15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AC0B20-D70A-4902-9D6D-A5CAAB48A1B4}"/>
      </w:docPartPr>
      <w:docPartBody>
        <w:p w:rsidR="00086DB7" w:rsidRDefault="002815BE">
          <w:pPr>
            <w:pStyle w:val="2E26AA2F8F2E44EE900E2CFB64FA15A1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D6CBFFAB53B74A779D598C9484683A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C773C3-2639-4BDB-B917-D2F77600BB95}"/>
      </w:docPartPr>
      <w:docPartBody>
        <w:p w:rsidR="00086DB7" w:rsidRDefault="002815BE">
          <w:pPr>
            <w:pStyle w:val="D6CBFFAB53B74A779D598C9484683A41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E00EDDE69C83414C9AB2BCA3B1ECE7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1B080D-ED12-4803-AE6B-36053E02D476}"/>
      </w:docPartPr>
      <w:docPartBody>
        <w:p w:rsidR="00086DB7" w:rsidRDefault="002815BE">
          <w:pPr>
            <w:pStyle w:val="E00EDDE69C83414C9AB2BCA3B1ECE743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5FE9939168FE456F93E2378B3B55C1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FC1003-3FA5-4BEE-904C-A8B4FD9848C8}"/>
      </w:docPartPr>
      <w:docPartBody>
        <w:p w:rsidR="00086DB7" w:rsidRDefault="002815BE">
          <w:pPr>
            <w:pStyle w:val="5FE9939168FE456F93E2378B3B55C147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E639DBFD0B2A445494C035222D25D0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E650C8-59DD-488F-B661-694245C061E3}"/>
      </w:docPartPr>
      <w:docPartBody>
        <w:p w:rsidR="00086DB7" w:rsidRDefault="002815BE">
          <w:pPr>
            <w:pStyle w:val="E639DBFD0B2A445494C035222D25D03E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0032A5F8174A40D99BFE42643ACBF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7FDE96-6291-4B5D-B029-0E7F1280F83C}"/>
      </w:docPartPr>
      <w:docPartBody>
        <w:p w:rsidR="00086DB7" w:rsidRDefault="002815BE">
          <w:pPr>
            <w:pStyle w:val="0032A5F8174A40D99BFE42643ACBF9F6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F1962CD7CA5A4F6383674356C5DE55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2273C6-B06C-4270-8DE3-6E79E482ACBE}"/>
      </w:docPartPr>
      <w:docPartBody>
        <w:p w:rsidR="00086DB7" w:rsidRDefault="002815BE">
          <w:pPr>
            <w:pStyle w:val="F1962CD7CA5A4F6383674356C5DE55D4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C2DCE2BD117A444797D5F1770E1423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6114BD-64B1-4F80-B1D8-634028D2F038}"/>
      </w:docPartPr>
      <w:docPartBody>
        <w:p w:rsidR="00086DB7" w:rsidRDefault="002815BE">
          <w:pPr>
            <w:pStyle w:val="C2DCE2BD117A444797D5F1770E1423BF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07986B84ECD44432B5577430A0FDF2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1CB90C-D735-44F5-946D-400335E8D24D}"/>
      </w:docPartPr>
      <w:docPartBody>
        <w:p w:rsidR="00086DB7" w:rsidRDefault="002815BE">
          <w:pPr>
            <w:pStyle w:val="07986B84ECD44432B5577430A0FDF2C6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28B915A7261C44FF939CB724B984DE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941079-EF99-4062-ACB7-F3F7AFA1819C}"/>
      </w:docPartPr>
      <w:docPartBody>
        <w:p w:rsidR="00086DB7" w:rsidRDefault="002815BE">
          <w:pPr>
            <w:pStyle w:val="28B915A7261C44FF939CB724B984DEA6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D7987A1D8FCC4253860F2A750E0073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199FAF-F58A-44E8-80F3-CFFB906692DA}"/>
      </w:docPartPr>
      <w:docPartBody>
        <w:p w:rsidR="00086DB7" w:rsidRDefault="002815BE">
          <w:pPr>
            <w:pStyle w:val="D7987A1D8FCC4253860F2A750E00735F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26FFD1F5C73444C28BA6223F7A990E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FEE0A1-2663-4B62-BDF0-3FB953EEFB78}"/>
      </w:docPartPr>
      <w:docPartBody>
        <w:p w:rsidR="00086DB7" w:rsidRDefault="002815BE">
          <w:pPr>
            <w:pStyle w:val="26FFD1F5C73444C28BA6223F7A990EA8"/>
          </w:pPr>
          <w:r w:rsidRPr="00CE4E81">
            <w:rPr>
              <w:noProof/>
              <w:lang w:bidi="da-DK"/>
            </w:rPr>
            <w:t>December</w:t>
          </w:r>
        </w:p>
      </w:docPartBody>
    </w:docPart>
    <w:docPart>
      <w:docPartPr>
        <w:name w:val="B0C273F8A5F948668556FF53958C9C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B47E9-8A75-4663-BC44-8B8B9C3B543D}"/>
      </w:docPartPr>
      <w:docPartBody>
        <w:p w:rsidR="00086DB7" w:rsidRDefault="002815BE">
          <w:pPr>
            <w:pStyle w:val="B0C273F8A5F948668556FF53958C9CE0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843BD9E7D897426F957FF65BDD5E3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09A283-624B-4DED-9A73-13F3DBF0B260}"/>
      </w:docPartPr>
      <w:docPartBody>
        <w:p w:rsidR="00086DB7" w:rsidRDefault="002815BE">
          <w:pPr>
            <w:pStyle w:val="843BD9E7D897426F957FF65BDD5E374D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08C5A02A56E74F2ABAAC71F5413CE8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58AD81-C8C2-45E1-8628-A634B11A0FC7}"/>
      </w:docPartPr>
      <w:docPartBody>
        <w:p w:rsidR="00086DB7" w:rsidRDefault="002815BE">
          <w:pPr>
            <w:pStyle w:val="08C5A02A56E74F2ABAAC71F5413CE8E5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3B55BF519E434B61865C1163E79D47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8C068D-7D07-4015-B422-6B433E28C83C}"/>
      </w:docPartPr>
      <w:docPartBody>
        <w:p w:rsidR="00086DB7" w:rsidRDefault="002815BE">
          <w:pPr>
            <w:pStyle w:val="3B55BF519E434B61865C1163E79D47D0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2ADD85345CD943378F77115FE05449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F798DA-A0A6-440B-859E-6CD7591983B7}"/>
      </w:docPartPr>
      <w:docPartBody>
        <w:p w:rsidR="00086DB7" w:rsidRDefault="002815BE">
          <w:pPr>
            <w:pStyle w:val="2ADD85345CD943378F77115FE0544965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FF15ABB990204C779A7850A0575816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F3315B-9A65-42CA-BBD7-16DC3728B085}"/>
      </w:docPartPr>
      <w:docPartBody>
        <w:p w:rsidR="00086DB7" w:rsidRDefault="002815BE">
          <w:pPr>
            <w:pStyle w:val="FF15ABB990204C779A7850A05758161E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1187DAC600C34C1BBDF98310211C99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F81293-BEEE-4F90-9548-DD05A498672D}"/>
      </w:docPartPr>
      <w:docPartBody>
        <w:p w:rsidR="00086DB7" w:rsidRDefault="002815BE">
          <w:pPr>
            <w:pStyle w:val="1187DAC600C34C1BBDF98310211C99DC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D41740B1C9024BA3AD23872D8148EC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4954F4-9763-4EA6-B248-FEFEACA86E9A}"/>
      </w:docPartPr>
      <w:docPartBody>
        <w:p w:rsidR="00086DB7" w:rsidRDefault="00AF5AA5" w:rsidP="00AF5AA5">
          <w:pPr>
            <w:pStyle w:val="D41740B1C9024BA3AD23872D8148EC39"/>
          </w:pPr>
          <w:r w:rsidRPr="00CE4E81">
            <w:rPr>
              <w:noProof/>
              <w:lang w:bidi="da-DK"/>
            </w:rPr>
            <w:t>Oktober</w:t>
          </w:r>
        </w:p>
      </w:docPartBody>
    </w:docPart>
    <w:docPart>
      <w:docPartPr>
        <w:name w:val="C1D4BE1F190C47169AA3EC8973BED9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8CABE3-083F-495E-904A-CCF64343A0CE}"/>
      </w:docPartPr>
      <w:docPartBody>
        <w:p w:rsidR="00086DB7" w:rsidRDefault="00AF5AA5" w:rsidP="00AF5AA5">
          <w:pPr>
            <w:pStyle w:val="C1D4BE1F190C47169AA3EC8973BED9E4"/>
          </w:pPr>
          <w:r w:rsidRPr="00CE4E81">
            <w:rPr>
              <w:noProof/>
              <w:lang w:bidi="da-DK"/>
            </w:rPr>
            <w:t>November</w:t>
          </w:r>
        </w:p>
      </w:docPartBody>
    </w:docPart>
    <w:docPart>
      <w:docPartPr>
        <w:name w:val="841D04772AA54E5F973EB97005E0F3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EDD247-A207-4140-BB05-CE91FAE9A58D}"/>
      </w:docPartPr>
      <w:docPartBody>
        <w:p w:rsidR="00FD7569" w:rsidRDefault="00086DB7" w:rsidP="00086DB7">
          <w:pPr>
            <w:pStyle w:val="841D04772AA54E5F973EB97005E0F3F4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C13C8F7D5B7E47F2B26BA259B79A48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F89CA8-EDA4-4B5E-BB25-64737E99B918}"/>
      </w:docPartPr>
      <w:docPartBody>
        <w:p w:rsidR="00FD7569" w:rsidRDefault="00086DB7" w:rsidP="00086DB7">
          <w:pPr>
            <w:pStyle w:val="C13C8F7D5B7E47F2B26BA259B79A4865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EF374DC64C27496091F0D46C069A7B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B85AB0-9C6A-4CCF-8F74-8D5CE63BF7E9}"/>
      </w:docPartPr>
      <w:docPartBody>
        <w:p w:rsidR="00FD7569" w:rsidRDefault="00086DB7" w:rsidP="00086DB7">
          <w:pPr>
            <w:pStyle w:val="EF374DC64C27496091F0D46C069A7BCA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F900178157414E98871E097CF6AF97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6A70AC-A363-4150-96F0-BD623562A18C}"/>
      </w:docPartPr>
      <w:docPartBody>
        <w:p w:rsidR="00FD7569" w:rsidRDefault="00086DB7" w:rsidP="00086DB7">
          <w:pPr>
            <w:pStyle w:val="F900178157414E98871E097CF6AF978D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9EF0515560414D60A5CD2986C709D8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1400FC-2C66-4054-B4F4-BF21D2127258}"/>
      </w:docPartPr>
      <w:docPartBody>
        <w:p w:rsidR="00FD7569" w:rsidRDefault="00086DB7" w:rsidP="00086DB7">
          <w:pPr>
            <w:pStyle w:val="9EF0515560414D60A5CD2986C709D8F8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5222022F30EE4892AAA4C88589941A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77EC3E-6FC9-4F5E-99C4-8BFBC8680CDD}"/>
      </w:docPartPr>
      <w:docPartBody>
        <w:p w:rsidR="00FD7569" w:rsidRDefault="00086DB7" w:rsidP="00086DB7">
          <w:pPr>
            <w:pStyle w:val="5222022F30EE4892AAA4C88589941AAC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E83B6076262B46C5BFAD5E5FB771B2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54F0B0-B33A-4DB1-87E8-5049E40D8F60}"/>
      </w:docPartPr>
      <w:docPartBody>
        <w:p w:rsidR="00FD7569" w:rsidRDefault="00086DB7" w:rsidP="00086DB7">
          <w:pPr>
            <w:pStyle w:val="E83B6076262B46C5BFAD5E5FB771B26B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DD65B6841AB040D0967A8DA76AB591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F9DD49-00CD-43AD-BFA7-FB55E6175872}"/>
      </w:docPartPr>
      <w:docPartBody>
        <w:p w:rsidR="00FD7569" w:rsidRDefault="00086DB7" w:rsidP="00086DB7">
          <w:pPr>
            <w:pStyle w:val="DD65B6841AB040D0967A8DA76AB591D8"/>
          </w:pPr>
          <w:r w:rsidRPr="00CE4E81">
            <w:rPr>
              <w:noProof/>
              <w:lang w:bidi="da-DK"/>
            </w:rPr>
            <w:t>Januar</w:t>
          </w:r>
        </w:p>
      </w:docPartBody>
    </w:docPart>
    <w:docPart>
      <w:docPartPr>
        <w:name w:val="B9404A2AE80748F39B93F503758226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ECBEA0-54F6-463E-B75B-03D2E2CB0533}"/>
      </w:docPartPr>
      <w:docPartBody>
        <w:p w:rsidR="00FD7569" w:rsidRDefault="00086DB7" w:rsidP="00086DB7">
          <w:pPr>
            <w:pStyle w:val="B9404A2AE80748F39B93F503758226F2"/>
          </w:pPr>
          <w:r w:rsidRPr="00CE4E81">
            <w:rPr>
              <w:noProof/>
              <w:lang w:bidi="da-DK"/>
            </w:rPr>
            <w:t>Februar</w:t>
          </w:r>
        </w:p>
      </w:docPartBody>
    </w:docPart>
    <w:docPart>
      <w:docPartPr>
        <w:name w:val="B6DCBA0F88BF4B3095F894E0A0FCD9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81A686-BB94-476A-BF15-45E5A9FE8CC1}"/>
      </w:docPartPr>
      <w:docPartBody>
        <w:p w:rsidR="00FD7569" w:rsidRDefault="00086DB7" w:rsidP="00086DB7">
          <w:pPr>
            <w:pStyle w:val="B6DCBA0F88BF4B3095F894E0A0FCD92B"/>
          </w:pPr>
          <w:r w:rsidRPr="00CE4E81">
            <w:rPr>
              <w:noProof/>
              <w:lang w:bidi="da-DK"/>
            </w:rPr>
            <w:t>Marts</w:t>
          </w:r>
        </w:p>
      </w:docPartBody>
    </w:docPart>
    <w:docPart>
      <w:docPartPr>
        <w:name w:val="D72281C6182D43C5A1AD37F056C0FB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626F3E-9252-479B-BD36-75C4F2723D93}"/>
      </w:docPartPr>
      <w:docPartBody>
        <w:p w:rsidR="00FD7569" w:rsidRDefault="00086DB7" w:rsidP="00086DB7">
          <w:pPr>
            <w:pStyle w:val="D72281C6182D43C5A1AD37F056C0FB5F"/>
          </w:pPr>
          <w:r w:rsidRPr="00CE4E81">
            <w:rPr>
              <w:noProof/>
              <w:lang w:bidi="da-DK"/>
            </w:rPr>
            <w:t>Maj</w:t>
          </w:r>
        </w:p>
      </w:docPartBody>
    </w:docPart>
    <w:docPart>
      <w:docPartPr>
        <w:name w:val="FC8EC6FE3F78460F8783EAF87014C0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8EB290-817C-43DF-8E4F-CB75A0D1225C}"/>
      </w:docPartPr>
      <w:docPartBody>
        <w:p w:rsidR="00FD7569" w:rsidRDefault="00086DB7" w:rsidP="00086DB7">
          <w:pPr>
            <w:pStyle w:val="FC8EC6FE3F78460F8783EAF87014C0E4"/>
          </w:pPr>
          <w:r w:rsidRPr="00CE4E81">
            <w:rPr>
              <w:noProof/>
              <w:lang w:bidi="da-DK"/>
            </w:rPr>
            <w:t>Juni</w:t>
          </w:r>
        </w:p>
      </w:docPartBody>
    </w:docPart>
    <w:docPart>
      <w:docPartPr>
        <w:name w:val="C3FA394491E14C1D8BE5800EF23B4F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1DB1BF-0F91-463D-BF1A-E0E230441AF6}"/>
      </w:docPartPr>
      <w:docPartBody>
        <w:p w:rsidR="00FD7569" w:rsidRDefault="00086DB7" w:rsidP="00086DB7">
          <w:pPr>
            <w:pStyle w:val="C3FA394491E14C1D8BE5800EF23B4F1B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39F7C949D14C48428B0B9E2216F580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A0C072-1950-4CF0-8CA7-760E0D4BAB28}"/>
      </w:docPartPr>
      <w:docPartBody>
        <w:p w:rsidR="00FD7569" w:rsidRDefault="00086DB7" w:rsidP="00086DB7">
          <w:pPr>
            <w:pStyle w:val="39F7C949D14C48428B0B9E2216F58021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8F6F4E0B7A6C41EFA19345EDEC789A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26081A-D2D0-41A3-A416-8DD55F99F9E6}"/>
      </w:docPartPr>
      <w:docPartBody>
        <w:p w:rsidR="00FD7569" w:rsidRDefault="00086DB7" w:rsidP="00086DB7">
          <w:pPr>
            <w:pStyle w:val="8F6F4E0B7A6C41EFA19345EDEC789ADF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E9569A7366DB4D33ABA3BECCFB41E2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960DCD-F7DA-4D72-A1A9-ABFD25F64D0C}"/>
      </w:docPartPr>
      <w:docPartBody>
        <w:p w:rsidR="00FD7569" w:rsidRDefault="00086DB7" w:rsidP="00086DB7">
          <w:pPr>
            <w:pStyle w:val="E9569A7366DB4D33ABA3BECCFB41E2BF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22CEF7D0377C4203A74CABEEB2B168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2ABECC-AA73-48A6-9E71-1D5B868B14C7}"/>
      </w:docPartPr>
      <w:docPartBody>
        <w:p w:rsidR="00FD7569" w:rsidRDefault="00086DB7" w:rsidP="00086DB7">
          <w:pPr>
            <w:pStyle w:val="22CEF7D0377C4203A74CABEEB2B16805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1111CD63E63E46CC98EDFEF029F029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B0843F-7762-42DC-9AAE-2D898556ADA2}"/>
      </w:docPartPr>
      <w:docPartBody>
        <w:p w:rsidR="00FD7569" w:rsidRDefault="00086DB7" w:rsidP="00086DB7">
          <w:pPr>
            <w:pStyle w:val="1111CD63E63E46CC98EDFEF029F0295F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D71714D65DB046AB9A7E44AB6DD0BC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F446D3-350C-46C6-A65F-F325147E92DF}"/>
      </w:docPartPr>
      <w:docPartBody>
        <w:p w:rsidR="00FD7569" w:rsidRDefault="00086DB7" w:rsidP="00086DB7">
          <w:pPr>
            <w:pStyle w:val="D71714D65DB046AB9A7E44AB6DD0BC7F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50DEF457052C44B98AEB1A6B52B1E1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16C0DD-481F-4237-A963-521B09CD341D}"/>
      </w:docPartPr>
      <w:docPartBody>
        <w:p w:rsidR="00FD7569" w:rsidRDefault="00086DB7" w:rsidP="00086DB7">
          <w:pPr>
            <w:pStyle w:val="50DEF457052C44B98AEB1A6B52B1E1A6"/>
          </w:pPr>
          <w:r w:rsidRPr="00CE4E81">
            <w:rPr>
              <w:noProof/>
              <w:lang w:bidi="da-DK"/>
            </w:rPr>
            <w:t>Juli</w:t>
          </w:r>
        </w:p>
      </w:docPartBody>
    </w:docPart>
    <w:docPart>
      <w:docPartPr>
        <w:name w:val="C362FB3D93BA46B6B7C2EE05B9AF8B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052505-9C45-417C-8B9F-2F3FF5A22AF6}"/>
      </w:docPartPr>
      <w:docPartBody>
        <w:p w:rsidR="00FD7569" w:rsidRDefault="00086DB7" w:rsidP="00086DB7">
          <w:pPr>
            <w:pStyle w:val="C362FB3D93BA46B6B7C2EE05B9AF8B1D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3B84D1B1C35447BD9EB9E9A030A00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5E51D7-3D4A-494D-B5DC-E3503E0AC7E1}"/>
      </w:docPartPr>
      <w:docPartBody>
        <w:p w:rsidR="00FD7569" w:rsidRDefault="00086DB7" w:rsidP="00086DB7">
          <w:pPr>
            <w:pStyle w:val="3B84D1B1C35447BD9EB9E9A030A00574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67D31A00152842B59CA469DC9D9A2C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68D9B1-7034-4A9D-9057-CD47EE700C98}"/>
      </w:docPartPr>
      <w:docPartBody>
        <w:p w:rsidR="00FD7569" w:rsidRDefault="00086DB7" w:rsidP="00086DB7">
          <w:pPr>
            <w:pStyle w:val="67D31A00152842B59CA469DC9D9A2CA0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D716078DD81142E4AF8DE12DC28C81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F3C9C0-3300-484F-9200-1A042C82F461}"/>
      </w:docPartPr>
      <w:docPartBody>
        <w:p w:rsidR="00FD7569" w:rsidRDefault="00086DB7" w:rsidP="00086DB7">
          <w:pPr>
            <w:pStyle w:val="D716078DD81142E4AF8DE12DC28C81BD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AC505BB210A44B8D899AE9DA7C584E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EFD7C7-F0AA-46D7-9083-3EF0C36378F6}"/>
      </w:docPartPr>
      <w:docPartBody>
        <w:p w:rsidR="00FD7569" w:rsidRDefault="00086DB7" w:rsidP="00086DB7">
          <w:pPr>
            <w:pStyle w:val="AC505BB210A44B8D899AE9DA7C584E93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76C6637757D746FAAD7E2B645164F5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A169A2-1A3A-4931-AF71-DDCC8821974D}"/>
      </w:docPartPr>
      <w:docPartBody>
        <w:p w:rsidR="00FD7569" w:rsidRDefault="00086DB7" w:rsidP="00086DB7">
          <w:pPr>
            <w:pStyle w:val="76C6637757D746FAAD7E2B645164F5B8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184DED4517BF48ED834F73FB29C79C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43C9D7-E002-480D-ABCE-F8966D5E8B4C}"/>
      </w:docPartPr>
      <w:docPartBody>
        <w:p w:rsidR="00FD7569" w:rsidRDefault="00086DB7" w:rsidP="00086DB7">
          <w:pPr>
            <w:pStyle w:val="184DED4517BF48ED834F73FB29C79C20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76B805CB873E46ED8640C1614D3FD2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107A1C-209F-4069-B543-ECFD1EE1D54C}"/>
      </w:docPartPr>
      <w:docPartBody>
        <w:p w:rsidR="00891789" w:rsidRDefault="004E1E31" w:rsidP="004E1E31">
          <w:pPr>
            <w:pStyle w:val="76B805CB873E46ED8640C1614D3FD221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BD98709E974845A5A2C05ED8234811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5BBB7D-003E-4B15-9AB8-6298ACAED1F1}"/>
      </w:docPartPr>
      <w:docPartBody>
        <w:p w:rsidR="00891789" w:rsidRDefault="004E1E31" w:rsidP="004E1E31">
          <w:pPr>
            <w:pStyle w:val="BD98709E974845A5A2C05ED8234811D4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44C400DD18F94610B88FB79DDCD8D4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51D3D9-BB5E-4F4F-BB7C-CE1E8F00507B}"/>
      </w:docPartPr>
      <w:docPartBody>
        <w:p w:rsidR="00891789" w:rsidRDefault="004E1E31" w:rsidP="004E1E31">
          <w:pPr>
            <w:pStyle w:val="44C400DD18F94610B88FB79DDCD8D441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C45E859AAF9A49939E59DCCB51A83A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3DAA80-D5FD-4C51-90E4-3D89B509A84F}"/>
      </w:docPartPr>
      <w:docPartBody>
        <w:p w:rsidR="00891789" w:rsidRDefault="004E1E31" w:rsidP="004E1E31">
          <w:pPr>
            <w:pStyle w:val="C45E859AAF9A49939E59DCCB51A83AFC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CB69B4C65B6D4B919E293E9B21ED7C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206B5D-ACDB-4CB4-8FFA-216BA43E6834}"/>
      </w:docPartPr>
      <w:docPartBody>
        <w:p w:rsidR="00891789" w:rsidRDefault="004E1E31" w:rsidP="004E1E31">
          <w:pPr>
            <w:pStyle w:val="CB69B4C65B6D4B919E293E9B21ED7C6A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C363CE94F29E47E7B13145E85B3FC1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05094A-3407-4BC6-9CE9-6AB1E98062E8}"/>
      </w:docPartPr>
      <w:docPartBody>
        <w:p w:rsidR="00891789" w:rsidRDefault="004E1E31" w:rsidP="004E1E31">
          <w:pPr>
            <w:pStyle w:val="C363CE94F29E47E7B13145E85B3FC1A8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62E6124D3D554B748060BFA61846C9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0085AE-79FF-4BC8-B059-9C65ECCCF6EF}"/>
      </w:docPartPr>
      <w:docPartBody>
        <w:p w:rsidR="00891789" w:rsidRDefault="004E1E31" w:rsidP="004E1E31">
          <w:pPr>
            <w:pStyle w:val="62E6124D3D554B748060BFA61846C9DE"/>
          </w:pPr>
          <w:r w:rsidRPr="00CE4E81">
            <w:rPr>
              <w:noProof/>
              <w:lang w:bidi="da-DK"/>
            </w:rPr>
            <w:t>SØN</w:t>
          </w:r>
        </w:p>
      </w:docPartBody>
    </w:docPart>
    <w:docPart>
      <w:docPartPr>
        <w:name w:val="680957AE12A74DFEB83E4DA9633DDF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818252-58C9-4F1C-9C9D-58CCC298D1B5}"/>
      </w:docPartPr>
      <w:docPartBody>
        <w:p w:rsidR="00891789" w:rsidRDefault="004E1E31" w:rsidP="004E1E31">
          <w:pPr>
            <w:pStyle w:val="680957AE12A74DFEB83E4DA9633DDF62"/>
          </w:pPr>
          <w:r w:rsidRPr="00CE4E81">
            <w:rPr>
              <w:noProof/>
              <w:lang w:bidi="da-DK"/>
            </w:rPr>
            <w:t>April</w:t>
          </w:r>
        </w:p>
      </w:docPartBody>
    </w:docPart>
    <w:docPart>
      <w:docPartPr>
        <w:name w:val="12C64EFE93BC45B884DAA3EC0F4FFA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2CF42F-70BD-43D0-9DD9-E7D2C14EA79B}"/>
      </w:docPartPr>
      <w:docPartBody>
        <w:p w:rsidR="00891789" w:rsidRDefault="004E1E31" w:rsidP="004E1E31">
          <w:pPr>
            <w:pStyle w:val="12C64EFE93BC45B884DAA3EC0F4FFAF7"/>
          </w:pPr>
          <w:r w:rsidRPr="00CE4E81">
            <w:rPr>
              <w:noProof/>
              <w:lang w:bidi="da-DK"/>
            </w:rPr>
            <w:t>MAN</w:t>
          </w:r>
        </w:p>
      </w:docPartBody>
    </w:docPart>
    <w:docPart>
      <w:docPartPr>
        <w:name w:val="DFEA76E816714082822DE41F29C1D6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340980-FAA3-4147-8EC6-F9E8E47DF138}"/>
      </w:docPartPr>
      <w:docPartBody>
        <w:p w:rsidR="00891789" w:rsidRDefault="004E1E31" w:rsidP="004E1E31">
          <w:pPr>
            <w:pStyle w:val="DFEA76E816714082822DE41F29C1D6FF"/>
          </w:pPr>
          <w:r w:rsidRPr="00CE4E81">
            <w:rPr>
              <w:noProof/>
              <w:lang w:bidi="da-DK"/>
            </w:rPr>
            <w:t>TIR</w:t>
          </w:r>
        </w:p>
      </w:docPartBody>
    </w:docPart>
    <w:docPart>
      <w:docPartPr>
        <w:name w:val="25E5CD1035DD40B0BC90DD71CE2768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A92D2D-1569-45B1-BB1C-154BEC9C5415}"/>
      </w:docPartPr>
      <w:docPartBody>
        <w:p w:rsidR="00891789" w:rsidRDefault="004E1E31" w:rsidP="004E1E31">
          <w:pPr>
            <w:pStyle w:val="25E5CD1035DD40B0BC90DD71CE276849"/>
          </w:pPr>
          <w:r w:rsidRPr="00CE4E81">
            <w:rPr>
              <w:noProof/>
              <w:lang w:bidi="da-DK"/>
            </w:rPr>
            <w:t>ONS</w:t>
          </w:r>
        </w:p>
      </w:docPartBody>
    </w:docPart>
    <w:docPart>
      <w:docPartPr>
        <w:name w:val="2FF934BA25874A4BA49A7BA8FCF6CA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02BDD2-8D18-42EE-964C-939802EC05CB}"/>
      </w:docPartPr>
      <w:docPartBody>
        <w:p w:rsidR="00891789" w:rsidRDefault="004E1E31" w:rsidP="004E1E31">
          <w:pPr>
            <w:pStyle w:val="2FF934BA25874A4BA49A7BA8FCF6CA6F"/>
          </w:pPr>
          <w:r w:rsidRPr="00CE4E81">
            <w:rPr>
              <w:noProof/>
              <w:lang w:bidi="da-DK"/>
            </w:rPr>
            <w:t>TOR</w:t>
          </w:r>
        </w:p>
      </w:docPartBody>
    </w:docPart>
    <w:docPart>
      <w:docPartPr>
        <w:name w:val="9DBB216121074275AADCE6DFE2D2D0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270901-9753-4BDA-8B25-CB42EECA8B9E}"/>
      </w:docPartPr>
      <w:docPartBody>
        <w:p w:rsidR="00891789" w:rsidRDefault="004E1E31" w:rsidP="004E1E31">
          <w:pPr>
            <w:pStyle w:val="9DBB216121074275AADCE6DFE2D2D0AE"/>
          </w:pPr>
          <w:r w:rsidRPr="00CE4E81">
            <w:rPr>
              <w:noProof/>
              <w:lang w:bidi="da-DK"/>
            </w:rPr>
            <w:t>FRE</w:t>
          </w:r>
        </w:p>
      </w:docPartBody>
    </w:docPart>
    <w:docPart>
      <w:docPartPr>
        <w:name w:val="52942558458A4B7FA55EFACABABDE7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5BE2E0-14B7-404F-9731-6BC52D9D9B40}"/>
      </w:docPartPr>
      <w:docPartBody>
        <w:p w:rsidR="00891789" w:rsidRDefault="004E1E31" w:rsidP="004E1E31">
          <w:pPr>
            <w:pStyle w:val="52942558458A4B7FA55EFACABABDE75D"/>
          </w:pPr>
          <w:r w:rsidRPr="00CE4E81">
            <w:rPr>
              <w:noProof/>
              <w:lang w:bidi="da-DK"/>
            </w:rPr>
            <w:t>LØR</w:t>
          </w:r>
        </w:p>
      </w:docPartBody>
    </w:docPart>
    <w:docPart>
      <w:docPartPr>
        <w:name w:val="3AE30D8E52864634A7019A418918AE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96ED28-430C-4155-BA61-24286EF81CDC}"/>
      </w:docPartPr>
      <w:docPartBody>
        <w:p w:rsidR="00891789" w:rsidRDefault="004E1E31" w:rsidP="004E1E31">
          <w:pPr>
            <w:pStyle w:val="3AE30D8E52864634A7019A418918AE93"/>
          </w:pPr>
          <w:r w:rsidRPr="00CE4E81">
            <w:rPr>
              <w:noProof/>
              <w:lang w:bidi="da-DK"/>
            </w:rPr>
            <w:t>SØN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gona Book">
    <w:altName w:val="Sagona Book"/>
    <w:charset w:val="00"/>
    <w:family w:val="roman"/>
    <w:pitch w:val="variable"/>
    <w:sig w:usb0="8000002F" w:usb1="0000000A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A5"/>
    <w:rsid w:val="00086DB7"/>
    <w:rsid w:val="002815BE"/>
    <w:rsid w:val="002D3652"/>
    <w:rsid w:val="002F0461"/>
    <w:rsid w:val="00312DAB"/>
    <w:rsid w:val="004E1E31"/>
    <w:rsid w:val="004F2E87"/>
    <w:rsid w:val="005E6724"/>
    <w:rsid w:val="00603786"/>
    <w:rsid w:val="00844839"/>
    <w:rsid w:val="00862E89"/>
    <w:rsid w:val="00891789"/>
    <w:rsid w:val="008C04D5"/>
    <w:rsid w:val="0094192B"/>
    <w:rsid w:val="00A20EFD"/>
    <w:rsid w:val="00AF5AA5"/>
    <w:rsid w:val="00B92830"/>
    <w:rsid w:val="00BD59BB"/>
    <w:rsid w:val="00C00AA1"/>
    <w:rsid w:val="00DB77DE"/>
    <w:rsid w:val="00E07CF3"/>
    <w:rsid w:val="00EA2BDA"/>
    <w:rsid w:val="00F030C8"/>
    <w:rsid w:val="00FB51C1"/>
    <w:rsid w:val="00F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67C558C8755C40C5B7537D836203A1BB">
    <w:name w:val="67C558C8755C40C5B7537D836203A1BB"/>
  </w:style>
  <w:style w:type="paragraph" w:customStyle="1" w:styleId="F7D543AC13914E218262A1E7618B254C">
    <w:name w:val="F7D543AC13914E218262A1E7618B254C"/>
  </w:style>
  <w:style w:type="paragraph" w:customStyle="1" w:styleId="DB2CBEA0BDF747F385DF7B7E0B0899A9">
    <w:name w:val="DB2CBEA0BDF747F385DF7B7E0B0899A9"/>
  </w:style>
  <w:style w:type="paragraph" w:customStyle="1" w:styleId="91CCBD1647EC4C9DA167A580C6080120">
    <w:name w:val="91CCBD1647EC4C9DA167A580C6080120"/>
  </w:style>
  <w:style w:type="paragraph" w:customStyle="1" w:styleId="F3528CD79DA34804981C72A472AD9CE8">
    <w:name w:val="F3528CD79DA34804981C72A472AD9CE8"/>
  </w:style>
  <w:style w:type="paragraph" w:customStyle="1" w:styleId="F729BFB5287D4E1D8F4EE66A872AD420">
    <w:name w:val="F729BFB5287D4E1D8F4EE66A872AD420"/>
  </w:style>
  <w:style w:type="paragraph" w:customStyle="1" w:styleId="F96027B0B89E4693BB59C27446E11B0D">
    <w:name w:val="F96027B0B89E4693BB59C27446E11B0D"/>
  </w:style>
  <w:style w:type="paragraph" w:customStyle="1" w:styleId="39B0A708EEC84A588A74C5A78214C15E">
    <w:name w:val="39B0A708EEC84A588A74C5A78214C15E"/>
  </w:style>
  <w:style w:type="paragraph" w:customStyle="1" w:styleId="841D04772AA54E5F973EB97005E0F3F4">
    <w:name w:val="841D04772AA54E5F973EB97005E0F3F4"/>
    <w:rsid w:val="00086DB7"/>
  </w:style>
  <w:style w:type="paragraph" w:customStyle="1" w:styleId="780E92F7F9964AF684570C103A5AE2BC">
    <w:name w:val="780E92F7F9964AF684570C103A5AE2BC"/>
  </w:style>
  <w:style w:type="paragraph" w:customStyle="1" w:styleId="A5C8D947E14247069DE12869BA9A9489">
    <w:name w:val="A5C8D947E14247069DE12869BA9A9489"/>
  </w:style>
  <w:style w:type="paragraph" w:customStyle="1" w:styleId="EF03EF6D023C45A2A6CD1C72196DF57A">
    <w:name w:val="EF03EF6D023C45A2A6CD1C72196DF57A"/>
  </w:style>
  <w:style w:type="paragraph" w:customStyle="1" w:styleId="AA4068973EE14EF3AB18DEBA88C0E039">
    <w:name w:val="AA4068973EE14EF3AB18DEBA88C0E039"/>
  </w:style>
  <w:style w:type="paragraph" w:customStyle="1" w:styleId="6B4AE477FADE4A1EBBDD39C2247AACFF">
    <w:name w:val="6B4AE477FADE4A1EBBDD39C2247AACFF"/>
  </w:style>
  <w:style w:type="paragraph" w:customStyle="1" w:styleId="F4CC1D10699C4A0FBBAD7F10A1B8BD99">
    <w:name w:val="F4CC1D10699C4A0FBBAD7F10A1B8BD99"/>
  </w:style>
  <w:style w:type="paragraph" w:customStyle="1" w:styleId="765E91F7425645CB8F453036321A2BDB">
    <w:name w:val="765E91F7425645CB8F453036321A2BDB"/>
  </w:style>
  <w:style w:type="paragraph" w:customStyle="1" w:styleId="C13C8F7D5B7E47F2B26BA259B79A4865">
    <w:name w:val="C13C8F7D5B7E47F2B26BA259B79A4865"/>
    <w:rsid w:val="00086DB7"/>
  </w:style>
  <w:style w:type="paragraph" w:customStyle="1" w:styleId="D4CE7E0F51AD4758B5FDCBE8529903EC">
    <w:name w:val="D4CE7E0F51AD4758B5FDCBE8529903EC"/>
  </w:style>
  <w:style w:type="paragraph" w:customStyle="1" w:styleId="A737592CA3714FF591153FC5FD68C1E3">
    <w:name w:val="A737592CA3714FF591153FC5FD68C1E3"/>
  </w:style>
  <w:style w:type="paragraph" w:customStyle="1" w:styleId="73E4121BE44045A79677D92B1B1EA565">
    <w:name w:val="73E4121BE44045A79677D92B1B1EA565"/>
  </w:style>
  <w:style w:type="paragraph" w:customStyle="1" w:styleId="D392B52E04E942A0BF1CC7903F3CBD1A">
    <w:name w:val="D392B52E04E942A0BF1CC7903F3CBD1A"/>
  </w:style>
  <w:style w:type="paragraph" w:customStyle="1" w:styleId="67CE9C7E40534DBCA43DA84AF47BCCB8">
    <w:name w:val="67CE9C7E40534DBCA43DA84AF47BCCB8"/>
  </w:style>
  <w:style w:type="paragraph" w:customStyle="1" w:styleId="ACB0C9BAEC1445429F446D5D58336576">
    <w:name w:val="ACB0C9BAEC1445429F446D5D58336576"/>
  </w:style>
  <w:style w:type="paragraph" w:customStyle="1" w:styleId="9280B3E2714E4A64933CDF2A772D9335">
    <w:name w:val="9280B3E2714E4A64933CDF2A772D9335"/>
  </w:style>
  <w:style w:type="paragraph" w:customStyle="1" w:styleId="B0E7DDF215444659A8F75ED946CB8864">
    <w:name w:val="B0E7DDF215444659A8F75ED946CB8864"/>
  </w:style>
  <w:style w:type="paragraph" w:customStyle="1" w:styleId="E0D99993F35A4BA99223A4B243E4E3E2">
    <w:name w:val="E0D99993F35A4BA99223A4B243E4E3E2"/>
  </w:style>
  <w:style w:type="paragraph" w:customStyle="1" w:styleId="1437F3441645480096007A2B0A524D81">
    <w:name w:val="1437F3441645480096007A2B0A524D81"/>
  </w:style>
  <w:style w:type="paragraph" w:customStyle="1" w:styleId="E43CB32397F4403DAFCC30F379F9B17E">
    <w:name w:val="E43CB32397F4403DAFCC30F379F9B17E"/>
  </w:style>
  <w:style w:type="paragraph" w:customStyle="1" w:styleId="35DAF5D5E8BE46159BAD34EC656E4216">
    <w:name w:val="35DAF5D5E8BE46159BAD34EC656E4216"/>
  </w:style>
  <w:style w:type="paragraph" w:customStyle="1" w:styleId="DE18FB78067F48239BB049C2E9A40ADC">
    <w:name w:val="DE18FB78067F48239BB049C2E9A40ADC"/>
  </w:style>
  <w:style w:type="paragraph" w:customStyle="1" w:styleId="EFED607A8F594CF28EF2862CC1F9FE56">
    <w:name w:val="EFED607A8F594CF28EF2862CC1F9FE56"/>
  </w:style>
  <w:style w:type="paragraph" w:customStyle="1" w:styleId="2E26AA2F8F2E44EE900E2CFB64FA15A1">
    <w:name w:val="2E26AA2F8F2E44EE900E2CFB64FA15A1"/>
  </w:style>
  <w:style w:type="paragraph" w:customStyle="1" w:styleId="D6CBFFAB53B74A779D598C9484683A41">
    <w:name w:val="D6CBFFAB53B74A779D598C9484683A41"/>
  </w:style>
  <w:style w:type="paragraph" w:customStyle="1" w:styleId="EF374DC64C27496091F0D46C069A7BCA">
    <w:name w:val="EF374DC64C27496091F0D46C069A7BCA"/>
    <w:rsid w:val="00086DB7"/>
  </w:style>
  <w:style w:type="paragraph" w:customStyle="1" w:styleId="E00EDDE69C83414C9AB2BCA3B1ECE743">
    <w:name w:val="E00EDDE69C83414C9AB2BCA3B1ECE743"/>
  </w:style>
  <w:style w:type="paragraph" w:customStyle="1" w:styleId="5FE9939168FE456F93E2378B3B55C147">
    <w:name w:val="5FE9939168FE456F93E2378B3B55C147"/>
  </w:style>
  <w:style w:type="paragraph" w:customStyle="1" w:styleId="E639DBFD0B2A445494C035222D25D03E">
    <w:name w:val="E639DBFD0B2A445494C035222D25D03E"/>
  </w:style>
  <w:style w:type="paragraph" w:customStyle="1" w:styleId="0032A5F8174A40D99BFE42643ACBF9F6">
    <w:name w:val="0032A5F8174A40D99BFE42643ACBF9F6"/>
  </w:style>
  <w:style w:type="paragraph" w:customStyle="1" w:styleId="F1962CD7CA5A4F6383674356C5DE55D4">
    <w:name w:val="F1962CD7CA5A4F6383674356C5DE55D4"/>
  </w:style>
  <w:style w:type="paragraph" w:customStyle="1" w:styleId="C2DCE2BD117A444797D5F1770E1423BF">
    <w:name w:val="C2DCE2BD117A444797D5F1770E1423BF"/>
  </w:style>
  <w:style w:type="paragraph" w:customStyle="1" w:styleId="07986B84ECD44432B5577430A0FDF2C6">
    <w:name w:val="07986B84ECD44432B5577430A0FDF2C6"/>
  </w:style>
  <w:style w:type="paragraph" w:customStyle="1" w:styleId="F900178157414E98871E097CF6AF978D">
    <w:name w:val="F900178157414E98871E097CF6AF978D"/>
    <w:rsid w:val="00086DB7"/>
  </w:style>
  <w:style w:type="paragraph" w:customStyle="1" w:styleId="9EF0515560414D60A5CD2986C709D8F8">
    <w:name w:val="9EF0515560414D60A5CD2986C709D8F8"/>
    <w:rsid w:val="00086DB7"/>
  </w:style>
  <w:style w:type="paragraph" w:customStyle="1" w:styleId="5222022F30EE4892AAA4C88589941AAC">
    <w:name w:val="5222022F30EE4892AAA4C88589941AAC"/>
    <w:rsid w:val="00086DB7"/>
  </w:style>
  <w:style w:type="paragraph" w:customStyle="1" w:styleId="E83B6076262B46C5BFAD5E5FB771B26B">
    <w:name w:val="E83B6076262B46C5BFAD5E5FB771B26B"/>
    <w:rsid w:val="00086DB7"/>
  </w:style>
  <w:style w:type="paragraph" w:customStyle="1" w:styleId="DD65B6841AB040D0967A8DA76AB591D8">
    <w:name w:val="DD65B6841AB040D0967A8DA76AB591D8"/>
    <w:rsid w:val="00086DB7"/>
  </w:style>
  <w:style w:type="paragraph" w:customStyle="1" w:styleId="28B915A7261C44FF939CB724B984DEA6">
    <w:name w:val="28B915A7261C44FF939CB724B984DEA6"/>
  </w:style>
  <w:style w:type="paragraph" w:customStyle="1" w:styleId="D7987A1D8FCC4253860F2A750E00735F">
    <w:name w:val="D7987A1D8FCC4253860F2A750E00735F"/>
  </w:style>
  <w:style w:type="paragraph" w:customStyle="1" w:styleId="26FFD1F5C73444C28BA6223F7A990EA8">
    <w:name w:val="26FFD1F5C73444C28BA6223F7A990EA8"/>
  </w:style>
  <w:style w:type="paragraph" w:customStyle="1" w:styleId="B0C273F8A5F948668556FF53958C9CE0">
    <w:name w:val="B0C273F8A5F948668556FF53958C9CE0"/>
  </w:style>
  <w:style w:type="paragraph" w:customStyle="1" w:styleId="843BD9E7D897426F957FF65BDD5E374D">
    <w:name w:val="843BD9E7D897426F957FF65BDD5E374D"/>
  </w:style>
  <w:style w:type="paragraph" w:customStyle="1" w:styleId="08C5A02A56E74F2ABAAC71F5413CE8E5">
    <w:name w:val="08C5A02A56E74F2ABAAC71F5413CE8E5"/>
  </w:style>
  <w:style w:type="paragraph" w:customStyle="1" w:styleId="3B55BF519E434B61865C1163E79D47D0">
    <w:name w:val="3B55BF519E434B61865C1163E79D47D0"/>
  </w:style>
  <w:style w:type="paragraph" w:customStyle="1" w:styleId="2ADD85345CD943378F77115FE0544965">
    <w:name w:val="2ADD85345CD943378F77115FE0544965"/>
  </w:style>
  <w:style w:type="paragraph" w:customStyle="1" w:styleId="FF15ABB990204C779A7850A05758161E">
    <w:name w:val="FF15ABB990204C779A7850A05758161E"/>
  </w:style>
  <w:style w:type="paragraph" w:customStyle="1" w:styleId="1187DAC600C34C1BBDF98310211C99DC">
    <w:name w:val="1187DAC600C34C1BBDF98310211C99DC"/>
  </w:style>
  <w:style w:type="paragraph" w:customStyle="1" w:styleId="D41740B1C9024BA3AD23872D8148EC39">
    <w:name w:val="D41740B1C9024BA3AD23872D8148EC39"/>
    <w:rsid w:val="00AF5AA5"/>
  </w:style>
  <w:style w:type="paragraph" w:customStyle="1" w:styleId="C1D4BE1F190C47169AA3EC8973BED9E4">
    <w:name w:val="C1D4BE1F190C47169AA3EC8973BED9E4"/>
    <w:rsid w:val="00AF5AA5"/>
  </w:style>
  <w:style w:type="paragraph" w:customStyle="1" w:styleId="B9404A2AE80748F39B93F503758226F2">
    <w:name w:val="B9404A2AE80748F39B93F503758226F2"/>
    <w:rsid w:val="00086DB7"/>
  </w:style>
  <w:style w:type="paragraph" w:customStyle="1" w:styleId="B6DCBA0F88BF4B3095F894E0A0FCD92B">
    <w:name w:val="B6DCBA0F88BF4B3095F894E0A0FCD92B"/>
    <w:rsid w:val="00086DB7"/>
  </w:style>
  <w:style w:type="paragraph" w:customStyle="1" w:styleId="D72281C6182D43C5A1AD37F056C0FB5F">
    <w:name w:val="D72281C6182D43C5A1AD37F056C0FB5F"/>
    <w:rsid w:val="00086DB7"/>
  </w:style>
  <w:style w:type="paragraph" w:customStyle="1" w:styleId="FC8EC6FE3F78460F8783EAF87014C0E4">
    <w:name w:val="FC8EC6FE3F78460F8783EAF87014C0E4"/>
    <w:rsid w:val="00086DB7"/>
  </w:style>
  <w:style w:type="paragraph" w:customStyle="1" w:styleId="C3FA394491E14C1D8BE5800EF23B4F1B">
    <w:name w:val="C3FA394491E14C1D8BE5800EF23B4F1B"/>
    <w:rsid w:val="00086DB7"/>
  </w:style>
  <w:style w:type="paragraph" w:customStyle="1" w:styleId="39F7C949D14C48428B0B9E2216F58021">
    <w:name w:val="39F7C949D14C48428B0B9E2216F58021"/>
    <w:rsid w:val="00086DB7"/>
  </w:style>
  <w:style w:type="paragraph" w:customStyle="1" w:styleId="8F6F4E0B7A6C41EFA19345EDEC789ADF">
    <w:name w:val="8F6F4E0B7A6C41EFA19345EDEC789ADF"/>
    <w:rsid w:val="00086DB7"/>
  </w:style>
  <w:style w:type="paragraph" w:customStyle="1" w:styleId="E9569A7366DB4D33ABA3BECCFB41E2BF">
    <w:name w:val="E9569A7366DB4D33ABA3BECCFB41E2BF"/>
    <w:rsid w:val="00086DB7"/>
  </w:style>
  <w:style w:type="paragraph" w:customStyle="1" w:styleId="22CEF7D0377C4203A74CABEEB2B16805">
    <w:name w:val="22CEF7D0377C4203A74CABEEB2B16805"/>
    <w:rsid w:val="00086DB7"/>
  </w:style>
  <w:style w:type="paragraph" w:customStyle="1" w:styleId="1111CD63E63E46CC98EDFEF029F0295F">
    <w:name w:val="1111CD63E63E46CC98EDFEF029F0295F"/>
    <w:rsid w:val="00086DB7"/>
  </w:style>
  <w:style w:type="paragraph" w:customStyle="1" w:styleId="D71714D65DB046AB9A7E44AB6DD0BC7F">
    <w:name w:val="D71714D65DB046AB9A7E44AB6DD0BC7F"/>
    <w:rsid w:val="00086DB7"/>
  </w:style>
  <w:style w:type="paragraph" w:customStyle="1" w:styleId="50DEF457052C44B98AEB1A6B52B1E1A6">
    <w:name w:val="50DEF457052C44B98AEB1A6B52B1E1A6"/>
    <w:rsid w:val="00086DB7"/>
  </w:style>
  <w:style w:type="paragraph" w:customStyle="1" w:styleId="C362FB3D93BA46B6B7C2EE05B9AF8B1D">
    <w:name w:val="C362FB3D93BA46B6B7C2EE05B9AF8B1D"/>
    <w:rsid w:val="00086DB7"/>
  </w:style>
  <w:style w:type="paragraph" w:customStyle="1" w:styleId="3B84D1B1C35447BD9EB9E9A030A00574">
    <w:name w:val="3B84D1B1C35447BD9EB9E9A030A00574"/>
    <w:rsid w:val="00086DB7"/>
  </w:style>
  <w:style w:type="paragraph" w:customStyle="1" w:styleId="67D31A00152842B59CA469DC9D9A2CA0">
    <w:name w:val="67D31A00152842B59CA469DC9D9A2CA0"/>
    <w:rsid w:val="00086DB7"/>
  </w:style>
  <w:style w:type="paragraph" w:customStyle="1" w:styleId="D716078DD81142E4AF8DE12DC28C81BD">
    <w:name w:val="D716078DD81142E4AF8DE12DC28C81BD"/>
    <w:rsid w:val="00086DB7"/>
  </w:style>
  <w:style w:type="paragraph" w:customStyle="1" w:styleId="AC505BB210A44B8D899AE9DA7C584E93">
    <w:name w:val="AC505BB210A44B8D899AE9DA7C584E93"/>
    <w:rsid w:val="00086DB7"/>
  </w:style>
  <w:style w:type="paragraph" w:customStyle="1" w:styleId="76C6637757D746FAAD7E2B645164F5B8">
    <w:name w:val="76C6637757D746FAAD7E2B645164F5B8"/>
    <w:rsid w:val="00086DB7"/>
  </w:style>
  <w:style w:type="paragraph" w:customStyle="1" w:styleId="184DED4517BF48ED834F73FB29C79C20">
    <w:name w:val="184DED4517BF48ED834F73FB29C79C20"/>
    <w:rsid w:val="00086DB7"/>
  </w:style>
  <w:style w:type="paragraph" w:customStyle="1" w:styleId="76B805CB873E46ED8640C1614D3FD221">
    <w:name w:val="76B805CB873E46ED8640C1614D3FD221"/>
    <w:rsid w:val="004E1E31"/>
  </w:style>
  <w:style w:type="paragraph" w:customStyle="1" w:styleId="BD98709E974845A5A2C05ED8234811D4">
    <w:name w:val="BD98709E974845A5A2C05ED8234811D4"/>
    <w:rsid w:val="004E1E31"/>
  </w:style>
  <w:style w:type="paragraph" w:customStyle="1" w:styleId="44C400DD18F94610B88FB79DDCD8D441">
    <w:name w:val="44C400DD18F94610B88FB79DDCD8D441"/>
    <w:rsid w:val="004E1E31"/>
  </w:style>
  <w:style w:type="paragraph" w:customStyle="1" w:styleId="C45E859AAF9A49939E59DCCB51A83AFC">
    <w:name w:val="C45E859AAF9A49939E59DCCB51A83AFC"/>
    <w:rsid w:val="004E1E31"/>
  </w:style>
  <w:style w:type="paragraph" w:customStyle="1" w:styleId="CB69B4C65B6D4B919E293E9B21ED7C6A">
    <w:name w:val="CB69B4C65B6D4B919E293E9B21ED7C6A"/>
    <w:rsid w:val="004E1E31"/>
  </w:style>
  <w:style w:type="paragraph" w:customStyle="1" w:styleId="C363CE94F29E47E7B13145E85B3FC1A8">
    <w:name w:val="C363CE94F29E47E7B13145E85B3FC1A8"/>
    <w:rsid w:val="004E1E31"/>
  </w:style>
  <w:style w:type="paragraph" w:customStyle="1" w:styleId="62E6124D3D554B748060BFA61846C9DE">
    <w:name w:val="62E6124D3D554B748060BFA61846C9DE"/>
    <w:rsid w:val="004E1E31"/>
  </w:style>
  <w:style w:type="paragraph" w:customStyle="1" w:styleId="680957AE12A74DFEB83E4DA9633DDF62">
    <w:name w:val="680957AE12A74DFEB83E4DA9633DDF62"/>
    <w:rsid w:val="004E1E31"/>
  </w:style>
  <w:style w:type="paragraph" w:customStyle="1" w:styleId="12C64EFE93BC45B884DAA3EC0F4FFAF7">
    <w:name w:val="12C64EFE93BC45B884DAA3EC0F4FFAF7"/>
    <w:rsid w:val="004E1E31"/>
  </w:style>
  <w:style w:type="paragraph" w:customStyle="1" w:styleId="DFEA76E816714082822DE41F29C1D6FF">
    <w:name w:val="DFEA76E816714082822DE41F29C1D6FF"/>
    <w:rsid w:val="004E1E31"/>
  </w:style>
  <w:style w:type="paragraph" w:customStyle="1" w:styleId="25E5CD1035DD40B0BC90DD71CE276849">
    <w:name w:val="25E5CD1035DD40B0BC90DD71CE276849"/>
    <w:rsid w:val="004E1E31"/>
  </w:style>
  <w:style w:type="paragraph" w:customStyle="1" w:styleId="2FF934BA25874A4BA49A7BA8FCF6CA6F">
    <w:name w:val="2FF934BA25874A4BA49A7BA8FCF6CA6F"/>
    <w:rsid w:val="004E1E31"/>
  </w:style>
  <w:style w:type="paragraph" w:customStyle="1" w:styleId="9DBB216121074275AADCE6DFE2D2D0AE">
    <w:name w:val="9DBB216121074275AADCE6DFE2D2D0AE"/>
    <w:rsid w:val="004E1E31"/>
  </w:style>
  <w:style w:type="paragraph" w:customStyle="1" w:styleId="52942558458A4B7FA55EFACABABDE75D">
    <w:name w:val="52942558458A4B7FA55EFACABABDE75D"/>
    <w:rsid w:val="004E1E31"/>
  </w:style>
  <w:style w:type="paragraph" w:customStyle="1" w:styleId="3AE30D8E52864634A7019A418918AE93">
    <w:name w:val="3AE30D8E52864634A7019A418918AE93"/>
    <w:rsid w:val="004E1E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S-WD403_Calenda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3D59"/>
      </a:accent1>
      <a:accent2>
        <a:srgbClr val="EFA196"/>
      </a:accent2>
      <a:accent3>
        <a:srgbClr val="EB5E46"/>
      </a:accent3>
      <a:accent4>
        <a:srgbClr val="F1DD0F"/>
      </a:accent4>
      <a:accent5>
        <a:srgbClr val="98C4B3"/>
      </a:accent5>
      <a:accent6>
        <a:srgbClr val="426950"/>
      </a:accent6>
      <a:hlink>
        <a:srgbClr val="0563C1"/>
      </a:hlink>
      <a:folHlink>
        <a:srgbClr val="954F72"/>
      </a:folHlink>
    </a:clrScheme>
    <a:fontScheme name="MS-WD403_Calendar">
      <a:majorFont>
        <a:latin typeface="Sagona Book"/>
        <a:ea typeface=""/>
        <a:cs typeface=""/>
      </a:majorFont>
      <a:minorFont>
        <a:latin typeface="Sagona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B0C1F3-003A-428C-85DA-6D83D641D4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C4FE72E-1205-4A7B-9708-6395D3663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A4548-8A2C-42E4-AC14-2019F1E931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B62A61-44F1-4A6F-A49C-8EDD56B70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Moderne kalender med højdepunkter</Template>
  <TotalTime>1</TotalTime>
  <Pages>13</Pages>
  <Words>1759</Words>
  <Characters>10733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Gøtche Christensen</dc:creator>
  <cp:keywords/>
  <dc:description/>
  <cp:lastModifiedBy>Kim Gøtche Christensen</cp:lastModifiedBy>
  <cp:revision>2</cp:revision>
  <dcterms:created xsi:type="dcterms:W3CDTF">2026-09-07T07:14:00Z</dcterms:created>
  <dcterms:modified xsi:type="dcterms:W3CDTF">2026-09-07T07:14:00Z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